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4956" w:type="pct"/>
        <w:tblInd w:w="8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5120"/>
      </w:tblGrid>
      <w:tr w:rsidR="005819BC" w14:paraId="714C70EE" w14:textId="77777777" w:rsidTr="00D90D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72328" w14:textId="65866FBC" w:rsidR="00D41522" w:rsidRPr="00F22336" w:rsidRDefault="009579DB" w:rsidP="10E84C20">
            <w:pPr>
              <w:jc w:val="right"/>
              <w:rPr>
                <w:rFonts w:cs="Times New Roman"/>
                <w:bCs w:val="0"/>
                <w:sz w:val="16"/>
                <w:szCs w:val="16"/>
              </w:rPr>
            </w:pPr>
            <w:r w:rsidRPr="00F22336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9024" behindDoc="0" locked="0" layoutInCell="1" allowOverlap="1" wp14:anchorId="4345E8F4" wp14:editId="1C6EB62D">
                  <wp:simplePos x="0" y="0"/>
                  <wp:positionH relativeFrom="column">
                    <wp:posOffset>4626610</wp:posOffset>
                  </wp:positionH>
                  <wp:positionV relativeFrom="paragraph">
                    <wp:posOffset>120015</wp:posOffset>
                  </wp:positionV>
                  <wp:extent cx="440690" cy="442595"/>
                  <wp:effectExtent l="0" t="0" r="0" b="0"/>
                  <wp:wrapNone/>
                  <wp:docPr id="9072932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2336">
              <w:rPr>
                <w:rFonts w:ascii="Bodoni MT" w:hAnsi="Bodoni MT"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55168" behindDoc="0" locked="0" layoutInCell="1" allowOverlap="1" wp14:anchorId="767F6558" wp14:editId="1446421D">
                  <wp:simplePos x="0" y="0"/>
                  <wp:positionH relativeFrom="column">
                    <wp:posOffset>5372100</wp:posOffset>
                  </wp:positionH>
                  <wp:positionV relativeFrom="paragraph">
                    <wp:posOffset>54610</wp:posOffset>
                  </wp:positionV>
                  <wp:extent cx="657860" cy="547370"/>
                  <wp:effectExtent l="0" t="0" r="889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25F1">
              <w:rPr>
                <w:rFonts w:ascii="Bodoni MT" w:hAnsi="Bodoni MT"/>
                <w:noProof/>
                <w:color w:val="000000" w:themeColor="text1"/>
                <w:sz w:val="72"/>
                <w:szCs w:val="72"/>
              </w:rPr>
              <mc:AlternateContent>
                <mc:Choice Requires="wps">
                  <w:drawing>
                    <wp:anchor distT="45720" distB="45720" distL="114300" distR="114300" simplePos="0" relativeHeight="251644928" behindDoc="0" locked="0" layoutInCell="1" allowOverlap="1" wp14:anchorId="4F7E2FB8" wp14:editId="4CA307A6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119380</wp:posOffset>
                      </wp:positionV>
                      <wp:extent cx="3082925" cy="446405"/>
                      <wp:effectExtent l="0" t="0" r="22225" b="1079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2925" cy="446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4C70A" w14:textId="77777777" w:rsidR="00FF37E9" w:rsidRPr="009579DB" w:rsidRDefault="000710B0">
                                  <w:pP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579DB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Theological Theme – Called by Name “Go and Make Disciples” 2025 2026</w:t>
                                  </w:r>
                                </w:p>
                                <w:p w14:paraId="75EAB9B1" w14:textId="3ACA8CEC" w:rsidR="000710B0" w:rsidRPr="009579DB" w:rsidRDefault="00FF37E9">
                                  <w:pPr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579DB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St. Philomena School is a m</w:t>
                                  </w:r>
                                  <w:r w:rsidR="000710B0" w:rsidRPr="009579DB">
                                    <w:rPr>
                                      <w:rFonts w:ascii="Arabic Typesetting" w:hAnsi="Arabic Typesetting" w:cs="Arabic Typesetting"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ember of the Lakeshore Catholic Family of Schools</w:t>
                                  </w:r>
                                </w:p>
                                <w:p w14:paraId="4342B62F" w14:textId="73500CC5" w:rsidR="00FF37E9" w:rsidRPr="00FF37E9" w:rsidRDefault="00FF37E9">
                                  <w:pPr>
                                    <w:rPr>
                                      <w:rFonts w:ascii="Mistral" w:hAnsi="Mistr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7E2F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2.85pt;margin-top:9.4pt;width:242.75pt;height:35.1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">
                      <v:textbox>
                        <w:txbxContent>
                          <w:p w14:paraId="43C4C70A" w14:textId="77777777" w:rsidR="00FF37E9" w:rsidRPr="009579DB" w:rsidRDefault="000710B0">
                            <w:pP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579D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20"/>
                                <w:szCs w:val="20"/>
                              </w:rPr>
                              <w:t>Theological Theme – Called by Name “Go and Make Disciples” 2025 2026</w:t>
                            </w:r>
                          </w:p>
                          <w:p w14:paraId="75EAB9B1" w14:textId="3ACA8CEC" w:rsidR="000710B0" w:rsidRPr="009579DB" w:rsidRDefault="00FF37E9">
                            <w:pP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579D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20"/>
                                <w:szCs w:val="20"/>
                              </w:rPr>
                              <w:t>St. Philomena School is a m</w:t>
                            </w:r>
                            <w:r w:rsidR="000710B0" w:rsidRPr="009579DB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20"/>
                                <w:szCs w:val="20"/>
                              </w:rPr>
                              <w:t>ember of the Lakeshore Catholic Family of Schools</w:t>
                            </w:r>
                          </w:p>
                          <w:p w14:paraId="4342B62F" w14:textId="73500CC5" w:rsidR="00FF37E9" w:rsidRPr="00FF37E9" w:rsidRDefault="00FF37E9">
                            <w:pPr>
                              <w:rPr>
                                <w:rFonts w:ascii="Mistral" w:hAnsi="Mistr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rbel" w:eastAsia="MS PMincho" w:hAnsi="Corbel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63EC340C" wp14:editId="417E4FA9">
                  <wp:simplePos x="0" y="0"/>
                  <wp:positionH relativeFrom="column">
                    <wp:posOffset>3962400</wp:posOffset>
                  </wp:positionH>
                  <wp:positionV relativeFrom="paragraph">
                    <wp:posOffset>118745</wp:posOffset>
                  </wp:positionV>
                  <wp:extent cx="436245" cy="446405"/>
                  <wp:effectExtent l="0" t="0" r="190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3F3F">
              <w:rPr>
                <w:rFonts w:ascii="Bodoni MT" w:hAnsi="Bodoni MT"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69504" behindDoc="0" locked="0" layoutInCell="1" allowOverlap="1" wp14:anchorId="053A8E38" wp14:editId="7A3BBB13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45720</wp:posOffset>
                  </wp:positionV>
                  <wp:extent cx="810895" cy="603250"/>
                  <wp:effectExtent l="0" t="0" r="8255" b="63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255" w:rsidRPr="00F22336">
              <w:rPr>
                <w:rFonts w:ascii="Bodoni MT" w:hAnsi="Bodoni MT"/>
                <w:color w:val="000000" w:themeColor="text1"/>
                <w:sz w:val="72"/>
                <w:szCs w:val="72"/>
              </w:rPr>
              <w:t>September</w:t>
            </w:r>
            <w:r w:rsidR="7A6ADF9B" w:rsidRPr="00F22336">
              <w:rPr>
                <w:rFonts w:ascii="Bodoni MT" w:hAnsi="Bodoni MT"/>
                <w:color w:val="000000" w:themeColor="text1"/>
                <w:sz w:val="72"/>
                <w:szCs w:val="72"/>
              </w:rPr>
              <w:t xml:space="preserve"> </w:t>
            </w:r>
            <w:r w:rsidR="005819BC" w:rsidRPr="00F22336">
              <w:rPr>
                <w:rFonts w:ascii="Bodoni MT" w:hAnsi="Bodoni MT"/>
                <w:color w:val="000000" w:themeColor="text1"/>
                <w:sz w:val="72"/>
                <w:szCs w:val="72"/>
              </w:rPr>
              <w:fldChar w:fldCharType="begin"/>
            </w:r>
            <w:r w:rsidR="005819BC" w:rsidRPr="00F22336">
              <w:rPr>
                <w:rFonts w:ascii="Bodoni MT" w:hAnsi="Bodoni MT"/>
                <w:color w:val="000000" w:themeColor="text1"/>
                <w:sz w:val="72"/>
                <w:szCs w:val="72"/>
              </w:rPr>
              <w:instrText xml:space="preserve"> DOCVARIABLE  MonthStart \@  yyyy   \* MERGEFORMAT </w:instrText>
            </w:r>
            <w:r w:rsidR="005819BC" w:rsidRPr="00F22336">
              <w:rPr>
                <w:rFonts w:ascii="Bodoni MT" w:hAnsi="Bodoni MT"/>
                <w:color w:val="000000" w:themeColor="text1"/>
                <w:sz w:val="72"/>
                <w:szCs w:val="72"/>
              </w:rPr>
              <w:fldChar w:fldCharType="separate"/>
            </w:r>
            <w:r w:rsidR="00C62FC4" w:rsidRPr="00F22336">
              <w:rPr>
                <w:rFonts w:ascii="Bodoni MT" w:hAnsi="Bodoni MT"/>
                <w:color w:val="000000" w:themeColor="text1"/>
                <w:sz w:val="72"/>
                <w:szCs w:val="72"/>
              </w:rPr>
              <w:t>2</w:t>
            </w:r>
            <w:r w:rsidR="005819BC" w:rsidRPr="00F22336">
              <w:rPr>
                <w:rFonts w:ascii="Bodoni MT" w:hAnsi="Bodoni MT"/>
                <w:color w:val="000000" w:themeColor="text1"/>
                <w:sz w:val="72"/>
                <w:szCs w:val="72"/>
              </w:rPr>
              <w:fldChar w:fldCharType="end"/>
            </w:r>
            <w:r w:rsidR="002A7255" w:rsidRPr="00F22336">
              <w:rPr>
                <w:rFonts w:ascii="Bodoni MT" w:hAnsi="Bodoni MT"/>
                <w:color w:val="000000" w:themeColor="text1"/>
                <w:sz w:val="72"/>
                <w:szCs w:val="72"/>
              </w:rPr>
              <w:t>02</w:t>
            </w:r>
            <w:r w:rsidR="00BE6A48" w:rsidRPr="00F22336">
              <w:rPr>
                <w:rFonts w:ascii="Bodoni MT" w:hAnsi="Bodoni MT"/>
                <w:color w:val="000000" w:themeColor="text1"/>
                <w:sz w:val="72"/>
                <w:szCs w:val="72"/>
              </w:rPr>
              <w:t>5</w:t>
            </w:r>
          </w:p>
          <w:p w14:paraId="0FC77126" w14:textId="729E4127" w:rsidR="005819BC" w:rsidRPr="008C0A7C" w:rsidRDefault="272A1935" w:rsidP="00D41522">
            <w:pPr>
              <w:pStyle w:val="Month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665B7881">
              <w:rPr>
                <w:rFonts w:cs="Times New Roman"/>
                <w:color w:val="auto"/>
                <w:sz w:val="18"/>
                <w:szCs w:val="18"/>
              </w:rPr>
              <w:t xml:space="preserve">   </w:t>
            </w:r>
            <w:r w:rsidR="0082003D" w:rsidRPr="665B7881">
              <w:rPr>
                <w:rFonts w:ascii="Bodoni MT" w:hAnsi="Bodoni MT"/>
              </w:rPr>
              <w:fldChar w:fldCharType="begin"/>
            </w:r>
            <w:r w:rsidR="0082003D" w:rsidRPr="665B7881">
              <w:rPr>
                <w:rFonts w:ascii="Bodoni MT" w:hAnsi="Bodoni MT"/>
              </w:rPr>
              <w:instrText xml:space="preserve"> IF </w:instrText>
            </w:r>
            <w:r w:rsidR="0082003D" w:rsidRPr="665B7881">
              <w:rPr>
                <w:rFonts w:ascii="Bodoni MT" w:hAnsi="Bodoni MT"/>
              </w:rPr>
              <w:fldChar w:fldCharType="begin"/>
            </w:r>
            <w:r w:rsidR="0082003D" w:rsidRPr="665B7881">
              <w:rPr>
                <w:rFonts w:ascii="Bodoni MT" w:hAnsi="Bodoni MT"/>
              </w:rPr>
              <w:instrText xml:space="preserve"> DocVariable MonthStart \@ dddd </w:instrText>
            </w:r>
            <w:r w:rsidR="0082003D" w:rsidRPr="665B7881">
              <w:rPr>
                <w:rFonts w:ascii="Bodoni MT" w:hAnsi="Bodoni MT"/>
              </w:rPr>
              <w:fldChar w:fldCharType="separate"/>
            </w:r>
            <w:r w:rsidR="00C62FC4">
              <w:rPr>
                <w:rFonts w:ascii="Bodoni MT" w:hAnsi="Bodoni MT"/>
                <w:b w:val="0"/>
                <w:bCs w:val="0"/>
              </w:rPr>
              <w:instrText>Friday</w:instrText>
            </w:r>
            <w:r w:rsidR="0082003D" w:rsidRPr="665B7881">
              <w:rPr>
                <w:rFonts w:ascii="Bodoni MT" w:hAnsi="Bodoni MT"/>
              </w:rPr>
              <w:fldChar w:fldCharType="end"/>
            </w:r>
            <w:r w:rsidR="0082003D" w:rsidRPr="665B7881">
              <w:rPr>
                <w:rFonts w:ascii="Bodoni MT" w:hAnsi="Bodoni MT"/>
              </w:rPr>
              <w:instrText xml:space="preserve"> = "Sunday" 1 ""</w:instrText>
            </w:r>
            <w:r w:rsidR="0082003D" w:rsidRPr="665B7881">
              <w:rPr>
                <w:rFonts w:ascii="Bodoni MT" w:hAnsi="Bodoni MT"/>
              </w:rPr>
              <w:fldChar w:fldCharType="end"/>
            </w:r>
            <w:r w:rsidRPr="665B7881">
              <w:rPr>
                <w:rFonts w:cs="Times New Roman"/>
                <w:color w:val="auto"/>
                <w:sz w:val="18"/>
                <w:szCs w:val="18"/>
              </w:rPr>
              <w:t xml:space="preserve">                                 </w:t>
            </w:r>
            <w:r w:rsidR="2791172F" w:rsidRPr="665B7881">
              <w:rPr>
                <w:rFonts w:cs="Times New Roman"/>
                <w:color w:val="auto"/>
                <w:sz w:val="18"/>
                <w:szCs w:val="18"/>
              </w:rPr>
              <w:t xml:space="preserve">           </w:t>
            </w:r>
            <w:r w:rsidRPr="665B7881">
              <w:rPr>
                <w:rFonts w:cs="Times New Roman"/>
                <w:color w:val="auto"/>
                <w:sz w:val="18"/>
                <w:szCs w:val="18"/>
              </w:rPr>
              <w:t xml:space="preserve">  </w:t>
            </w:r>
            <w:r w:rsidR="6D02CC5C" w:rsidRPr="665B7881">
              <w:rPr>
                <w:rFonts w:cs="Times New Roman"/>
                <w:color w:val="auto"/>
                <w:sz w:val="18"/>
                <w:szCs w:val="18"/>
              </w:rPr>
              <w:t xml:space="preserve">           </w:t>
            </w:r>
            <w:r w:rsidR="0082003D">
              <w:tab/>
            </w:r>
            <w:r w:rsidR="7A6ADF9B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 </w:t>
            </w:r>
            <w:r w:rsidR="003A2AC3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       </w:t>
            </w:r>
            <w:r w:rsidR="40B97151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                                                                       </w:t>
            </w:r>
            <w:r w:rsidR="62053EC2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                   </w:t>
            </w:r>
            <w:r w:rsidR="003A2AC3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="7A6ADF9B" w:rsidRPr="665B7881">
              <w:rPr>
                <w:rFonts w:ascii="Corbel" w:eastAsia="MS PMincho" w:hAnsi="Corbel" w:cs="Times New Roman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</w:p>
        </w:tc>
      </w:tr>
    </w:tbl>
    <w:tbl>
      <w:tblPr>
        <w:tblStyle w:val="TableCalendar"/>
        <w:tblW w:w="15120" w:type="dxa"/>
        <w:tblInd w:w="85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1396"/>
        <w:gridCol w:w="2294"/>
        <w:gridCol w:w="2430"/>
        <w:gridCol w:w="2444"/>
        <w:gridCol w:w="2447"/>
        <w:gridCol w:w="2309"/>
        <w:gridCol w:w="1800"/>
      </w:tblGrid>
      <w:tr w:rsidR="003A2AC3" w:rsidRPr="006B4E3B" w14:paraId="6C0B3B7E" w14:textId="77777777" w:rsidTr="00D17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sdt>
          <w:sdtPr>
            <w:rPr>
              <w:rFonts w:ascii="Bodoni MT" w:hAnsi="Bodoni MT"/>
            </w:rPr>
            <w:id w:val="1527134494"/>
            <w:placeholder>
              <w:docPart w:val="883E5F43428747C2BBE9D4C3194AFE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C954829" w14:textId="77777777" w:rsidR="002F6E35" w:rsidRPr="006B4E3B" w:rsidRDefault="009035F5">
                <w:pPr>
                  <w:pStyle w:val="Days"/>
                  <w:rPr>
                    <w:rFonts w:ascii="Bodoni MT" w:hAnsi="Bodoni MT"/>
                  </w:rPr>
                </w:pPr>
                <w:r w:rsidRPr="006B4E3B">
                  <w:rPr>
                    <w:rFonts w:ascii="Bodoni MT" w:hAnsi="Bodoni MT"/>
                  </w:rPr>
                  <w:t>Sunday</w:t>
                </w:r>
              </w:p>
            </w:tc>
          </w:sdtContent>
        </w:sdt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FD60" w14:textId="0BEAA190" w:rsidR="002F6E35" w:rsidRPr="006B4E3B" w:rsidRDefault="00401BC6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8650153"/>
                <w:placeholder>
                  <w:docPart w:val="4C6CA0FA0FA245D9B0B924F827F693B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Monday</w:t>
                </w:r>
              </w:sdtContent>
            </w:sdt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135C" w14:textId="193AF5CB" w:rsidR="002F6E35" w:rsidRPr="006B4E3B" w:rsidRDefault="00401BC6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-1517691135"/>
                <w:placeholder>
                  <w:docPart w:val="02AEAC19D2324253AE9FDCB12024F27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Tuesday</w:t>
                </w:r>
              </w:sdtContent>
            </w:sdt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6ED7" w14:textId="1B5E6B47" w:rsidR="002F6E35" w:rsidRPr="006B4E3B" w:rsidRDefault="00401BC6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-1684429625"/>
                <w:placeholder>
                  <w:docPart w:val="31EF5504EC434F949BBEBF24F37CBE0B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Wednesday</w:t>
                </w:r>
              </w:sdtContent>
            </w:sdt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ED58" w14:textId="77907715" w:rsidR="002F6E35" w:rsidRPr="006B4E3B" w:rsidRDefault="00F05046">
            <w:pPr>
              <w:pStyle w:val="Days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Thursday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2E7E" w14:textId="6F796694" w:rsidR="002F6E35" w:rsidRPr="006B4E3B" w:rsidRDefault="00401BC6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1991825489"/>
                <w:placeholder>
                  <w:docPart w:val="0C33214FDC2241BEB6F6D2441058709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Friday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9CB3" w14:textId="77777777" w:rsidR="002F6E35" w:rsidRPr="006B4E3B" w:rsidRDefault="00401BC6">
            <w:pPr>
              <w:pStyle w:val="Days"/>
              <w:rPr>
                <w:rFonts w:ascii="Bodoni MT" w:hAnsi="Bodoni MT"/>
              </w:rPr>
            </w:pPr>
            <w:sdt>
              <w:sdtPr>
                <w:rPr>
                  <w:rFonts w:ascii="Bodoni MT" w:hAnsi="Bodoni MT"/>
                </w:rPr>
                <w:id w:val="115736794"/>
                <w:placeholder>
                  <w:docPart w:val="E73426AA4F6A4C02921F49FBCC9F62E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6B4E3B">
                  <w:rPr>
                    <w:rFonts w:ascii="Bodoni MT" w:hAnsi="Bodoni MT"/>
                  </w:rPr>
                  <w:t>Saturday</w:t>
                </w:r>
              </w:sdtContent>
            </w:sdt>
          </w:p>
        </w:tc>
      </w:tr>
      <w:tr w:rsidR="006826AF" w:rsidRPr="006B4E3B" w14:paraId="6340979A" w14:textId="77777777" w:rsidTr="2B5BB289">
        <w:trPr>
          <w:trHeight w:val="125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F64105" w14:textId="21C025EB" w:rsidR="006826AF" w:rsidRPr="00B60E09" w:rsidRDefault="006826AF" w:rsidP="665B7881">
            <w:pPr>
              <w:pStyle w:val="Dates"/>
              <w:rPr>
                <w:rFonts w:ascii="Bodoni MT" w:hAnsi="Bodoni MT"/>
                <w:b/>
                <w:bCs/>
              </w:rPr>
            </w:pPr>
            <w:r>
              <w:rPr>
                <w:rFonts w:ascii="Bodoni MT" w:hAnsi="Bodoni MT"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73600" behindDoc="0" locked="0" layoutInCell="1" allowOverlap="1" wp14:anchorId="277CB37A" wp14:editId="1973C40D">
                  <wp:simplePos x="0" y="0"/>
                  <wp:positionH relativeFrom="column">
                    <wp:posOffset>74570</wp:posOffset>
                  </wp:positionH>
                  <wp:positionV relativeFrom="paragraph">
                    <wp:posOffset>74553</wp:posOffset>
                  </wp:positionV>
                  <wp:extent cx="568411" cy="568411"/>
                  <wp:effectExtent l="0" t="0" r="3175" b="317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11" cy="56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388B">
              <w:rPr>
                <w:rFonts w:ascii="Bodoni MT" w:hAnsi="Bodoni MT"/>
                <w:b/>
                <w:bCs/>
              </w:rPr>
              <w:t xml:space="preserve"> </w:t>
            </w:r>
            <w:r w:rsidRPr="665B7881">
              <w:rPr>
                <w:rFonts w:ascii="Bodoni MT" w:hAnsi="Bodoni MT"/>
                <w:b/>
                <w:bCs/>
              </w:rPr>
              <w:fldChar w:fldCharType="begin"/>
            </w:r>
            <w:r w:rsidRPr="665B7881">
              <w:rPr>
                <w:rFonts w:ascii="Bodoni MT" w:hAnsi="Bodoni MT"/>
                <w:b/>
                <w:bCs/>
              </w:rPr>
              <w:instrText xml:space="preserve"> IF </w:instrText>
            </w:r>
            <w:r w:rsidRPr="665B7881">
              <w:rPr>
                <w:rFonts w:ascii="Bodoni MT" w:hAnsi="Bodoni MT"/>
                <w:b/>
                <w:bCs/>
              </w:rPr>
              <w:fldChar w:fldCharType="begin"/>
            </w:r>
            <w:r w:rsidRPr="665B7881">
              <w:rPr>
                <w:rFonts w:ascii="Bodoni MT" w:hAnsi="Bodoni MT"/>
                <w:b/>
                <w:bCs/>
              </w:rPr>
              <w:instrText xml:space="preserve"> DocVariable MonthStart \@ dddd </w:instrText>
            </w:r>
            <w:r w:rsidRPr="665B7881">
              <w:rPr>
                <w:rFonts w:ascii="Bodoni MT" w:hAnsi="Bodoni MT"/>
                <w:b/>
                <w:bCs/>
              </w:rPr>
              <w:fldChar w:fldCharType="separate"/>
            </w:r>
            <w:r>
              <w:rPr>
                <w:rFonts w:ascii="Bodoni MT" w:hAnsi="Bodoni MT"/>
                <w:b/>
                <w:bCs/>
              </w:rPr>
              <w:instrText>Friday</w:instrText>
            </w:r>
            <w:r w:rsidRPr="665B7881">
              <w:rPr>
                <w:rFonts w:ascii="Bodoni MT" w:hAnsi="Bodoni MT"/>
                <w:b/>
                <w:bCs/>
              </w:rPr>
              <w:fldChar w:fldCharType="end"/>
            </w:r>
            <w:r w:rsidRPr="665B7881">
              <w:rPr>
                <w:rFonts w:ascii="Bodoni MT" w:hAnsi="Bodoni MT"/>
                <w:b/>
                <w:bCs/>
              </w:rPr>
              <w:instrText xml:space="preserve"> = "Sunday" 1 ""</w:instrText>
            </w:r>
            <w:r w:rsidRPr="665B7881">
              <w:rPr>
                <w:rFonts w:ascii="Bodoni MT" w:hAnsi="Bodoni MT"/>
                <w:b/>
                <w:bCs/>
              </w:rPr>
              <w:fldChar w:fldCharType="end"/>
            </w:r>
          </w:p>
        </w:tc>
        <w:tc>
          <w:tcPr>
            <w:tcW w:w="2294" w:type="dxa"/>
            <w:tcBorders>
              <w:top w:val="single" w:sz="4" w:space="0" w:color="auto"/>
              <w:bottom w:val="single" w:sz="4" w:space="0" w:color="auto"/>
            </w:tcBorders>
          </w:tcPr>
          <w:p w14:paraId="53291430" w14:textId="5D0C98AF" w:rsidR="006826AF" w:rsidRPr="00B60E09" w:rsidRDefault="006826AF" w:rsidP="00077779">
            <w:pPr>
              <w:pStyle w:val="Dates"/>
              <w:jc w:val="center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  <w:noProof/>
              </w:rPr>
              <w:drawing>
                <wp:anchor distT="0" distB="0" distL="114300" distR="114300" simplePos="0" relativeHeight="251677696" behindDoc="0" locked="0" layoutInCell="1" allowOverlap="1" wp14:anchorId="5744462F" wp14:editId="0B8B3D87">
                  <wp:simplePos x="0" y="0"/>
                  <wp:positionH relativeFrom="column">
                    <wp:posOffset>24980</wp:posOffset>
                  </wp:positionH>
                  <wp:positionV relativeFrom="paragraph">
                    <wp:posOffset>44754</wp:posOffset>
                  </wp:positionV>
                  <wp:extent cx="1276350" cy="667956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67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IF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DocVariable MonthStart \@ dddd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>
              <w:rPr>
                <w:rFonts w:ascii="Bodoni MT" w:hAnsi="Bodoni MT"/>
                <w:b/>
              </w:rPr>
              <w:instrText>Friday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 = "Monday" 1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IF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=A2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>
              <w:rPr>
                <w:rFonts w:ascii="Bodoni MT" w:hAnsi="Bodoni MT"/>
                <w:b/>
                <w:noProof/>
              </w:rPr>
              <w:instrText>0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 &lt;&gt; 0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=A2+1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 w:rsidRPr="00B60E09">
              <w:rPr>
                <w:rFonts w:ascii="Bodoni MT" w:hAnsi="Bodoni MT"/>
                <w:b/>
                <w:noProof/>
              </w:rPr>
              <w:instrText>2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 "" 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fldChar w:fldCharType="end"/>
            </w:r>
          </w:p>
        </w:tc>
        <w:tc>
          <w:tcPr>
            <w:tcW w:w="48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CA77F2" w14:textId="6DB11062" w:rsidR="006826AF" w:rsidRPr="006826AF" w:rsidRDefault="006826AF" w:rsidP="000B7A32">
            <w:pPr>
              <w:pStyle w:val="Dates"/>
              <w:jc w:val="center"/>
              <w:rPr>
                <w:sz w:val="20"/>
                <w:szCs w:val="20"/>
              </w:rPr>
            </w:pP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t>Gr. 8 Grad Hoodies</w: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br/>
              <w:t>Order through Big Bear Spirit Wear</w: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br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begin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 xml:space="preserve"> IF 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begin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 xml:space="preserve"> DocVariable MonthStart \@ dddd 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separate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>Friday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end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 xml:space="preserve"> = "Wednesday" 1 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begin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 xml:space="preserve"> IF 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begin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 xml:space="preserve"> =C2 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separate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>0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end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 xml:space="preserve"> &lt;&gt; 0 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begin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 xml:space="preserve"> =C2+1 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separate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>2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end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instrText xml:space="preserve"> "" </w:instrText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end"/>
            </w:r>
            <w:r w:rsidRPr="006826AF">
              <w:rPr>
                <w:rFonts w:ascii="Bodoni MT" w:hAnsi="Bodoni MT"/>
                <w:b/>
                <w:noProof/>
                <w:sz w:val="20"/>
                <w:szCs w:val="20"/>
              </w:rPr>
              <w:fldChar w:fldCharType="end"/>
            </w:r>
            <w:hyperlink r:id="rId16" w:history="1">
              <w:r w:rsidRPr="006826AF">
                <w:rPr>
                  <w:rStyle w:val="Hyperlink"/>
                  <w:sz w:val="20"/>
                  <w:szCs w:val="20"/>
                </w:rPr>
                <w:t>www.bigbearspiritwear.com</w:t>
              </w:r>
            </w:hyperlink>
            <w:r w:rsidRPr="006826AF">
              <w:rPr>
                <w:sz w:val="20"/>
                <w:szCs w:val="20"/>
              </w:rPr>
              <w:br/>
            </w:r>
          </w:p>
        </w:tc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28066F9C" w14:textId="78739EFA" w:rsidR="006826AF" w:rsidRPr="00B60E09" w:rsidRDefault="006826AF" w:rsidP="00EC7E95">
            <w:pPr>
              <w:pStyle w:val="Dates"/>
              <w:jc w:val="center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br/>
              <w:t>SCO= School Cash Online</w: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IF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DocVariable MonthStart \@ dddd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>
              <w:rPr>
                <w:rFonts w:ascii="Bodoni MT" w:hAnsi="Bodoni MT"/>
                <w:b/>
              </w:rPr>
              <w:instrText>Friday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= "Thursday" 1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IF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=D2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>
              <w:rPr>
                <w:rFonts w:ascii="Bodoni MT" w:hAnsi="Bodoni MT"/>
                <w:b/>
                <w:noProof/>
              </w:rPr>
              <w:instrText>0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 &lt;&gt; 0 </w:instrText>
            </w:r>
            <w:r w:rsidRPr="00B60E09">
              <w:rPr>
                <w:rFonts w:ascii="Bodoni MT" w:hAnsi="Bodoni MT"/>
                <w:b/>
              </w:rPr>
              <w:fldChar w:fldCharType="begin"/>
            </w:r>
            <w:r w:rsidRPr="00B60E09">
              <w:rPr>
                <w:rFonts w:ascii="Bodoni MT" w:hAnsi="Bodoni MT"/>
                <w:b/>
              </w:rPr>
              <w:instrText xml:space="preserve"> =D2+1 </w:instrText>
            </w:r>
            <w:r w:rsidRPr="00B60E09">
              <w:rPr>
                <w:rFonts w:ascii="Bodoni MT" w:hAnsi="Bodoni MT"/>
                <w:b/>
              </w:rPr>
              <w:fldChar w:fldCharType="separate"/>
            </w:r>
            <w:r w:rsidRPr="00B60E09">
              <w:rPr>
                <w:rFonts w:ascii="Bodoni MT" w:hAnsi="Bodoni MT"/>
                <w:b/>
                <w:noProof/>
              </w:rPr>
              <w:instrText>2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instrText xml:space="preserve"> "" </w:instrText>
            </w:r>
            <w:r w:rsidRPr="00B60E09">
              <w:rPr>
                <w:rFonts w:ascii="Bodoni MT" w:hAnsi="Bodoni MT"/>
                <w:b/>
              </w:rPr>
              <w:fldChar w:fldCharType="end"/>
            </w:r>
            <w:r w:rsidRPr="00B60E09">
              <w:rPr>
                <w:rFonts w:ascii="Bodoni MT" w:hAnsi="Bodoni MT"/>
                <w:b/>
              </w:rPr>
              <w:fldChar w:fldCharType="end"/>
            </w: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</w:tcPr>
          <w:p w14:paraId="19F4881E" w14:textId="14F1CFDA" w:rsidR="006826AF" w:rsidRPr="00B60E09" w:rsidRDefault="006826AF">
            <w:pPr>
              <w:pStyle w:val="Dates"/>
              <w:rPr>
                <w:rFonts w:ascii="Bodoni MT" w:hAnsi="Bodoni MT"/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B592" w14:textId="76BEF50F" w:rsidR="006826AF" w:rsidRPr="00B60E09" w:rsidRDefault="006826AF">
            <w:pPr>
              <w:pStyle w:val="Dates"/>
              <w:rPr>
                <w:rFonts w:ascii="Bodoni MT" w:hAnsi="Bodoni MT"/>
                <w:b/>
              </w:rPr>
            </w:pPr>
          </w:p>
        </w:tc>
      </w:tr>
      <w:tr w:rsidR="003A2AC3" w:rsidRPr="006B4E3B" w14:paraId="1640F172" w14:textId="77777777" w:rsidTr="00D17256">
        <w:trPr>
          <w:trHeight w:val="1403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C88F" w14:textId="47F987E5" w:rsidR="0009635C" w:rsidRPr="0009635C" w:rsidRDefault="0009635C" w:rsidP="00BE6A48">
            <w:pPr>
              <w:pStyle w:val="Dates"/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DBD6" w14:textId="35C9684D" w:rsidR="00E26E39" w:rsidRDefault="00132236" w:rsidP="00E26E39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ab/>
            </w:r>
            <w:r w:rsidR="00E26E39">
              <w:rPr>
                <w:rFonts w:ascii="Bodoni MT" w:hAnsi="Bodoni MT"/>
                <w:b/>
              </w:rPr>
              <w:t>1</w:t>
            </w:r>
          </w:p>
          <w:p w14:paraId="70D91558" w14:textId="42D360CE" w:rsidR="005B074C" w:rsidRDefault="00BF5C98" w:rsidP="00A53F69"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B5B2BAA" wp14:editId="1BCA868F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186178</wp:posOffset>
                  </wp:positionV>
                  <wp:extent cx="280987" cy="283798"/>
                  <wp:effectExtent l="0" t="0" r="5080" b="2540"/>
                  <wp:wrapNone/>
                  <wp:docPr id="10116970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" cy="28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0DA7">
              <w:t>Labour Day</w:t>
            </w:r>
            <w:r w:rsidR="00833192">
              <w:br/>
            </w:r>
            <w:r w:rsidR="005B074C">
              <w:t>No School</w:t>
            </w:r>
          </w:p>
          <w:p w14:paraId="11753243" w14:textId="74CF5DE6" w:rsidR="00530F25" w:rsidRPr="00530F25" w:rsidRDefault="00530F25" w:rsidP="00530F25"/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5A05" w14:textId="4C329C9D" w:rsidR="003A2AC3" w:rsidRPr="00B60E09" w:rsidRDefault="40E648F6" w:rsidP="006B4E3B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>DAY</w:t>
            </w:r>
            <w:r w:rsidR="7C550985" w:rsidRPr="49FE580D">
              <w:rPr>
                <w:rFonts w:ascii="Bodoni MT" w:hAnsi="Bodoni MT"/>
                <w:b/>
                <w:bCs/>
              </w:rPr>
              <w:t xml:space="preserve"> 1</w:t>
            </w:r>
            <w:r w:rsidR="5AD6933D" w:rsidRPr="49FE580D">
              <w:rPr>
                <w:rFonts w:ascii="Bodoni MT" w:hAnsi="Bodoni MT"/>
                <w:b/>
                <w:bCs/>
              </w:rPr>
              <w:t xml:space="preserve">                          </w:t>
            </w:r>
            <w:r w:rsidR="00E26E39">
              <w:rPr>
                <w:rFonts w:ascii="Bodoni MT" w:hAnsi="Bodoni MT"/>
                <w:b/>
                <w:bCs/>
              </w:rPr>
              <w:t>2</w:t>
            </w:r>
          </w:p>
          <w:p w14:paraId="08767677" w14:textId="77777777" w:rsidR="003A2AC3" w:rsidRDefault="00A11E63"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CE17711" wp14:editId="286E49E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190501</wp:posOffset>
                  </wp:positionV>
                  <wp:extent cx="996194" cy="35179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37" b="21466"/>
                          <a:stretch/>
                        </pic:blipFill>
                        <pic:spPr bwMode="auto">
                          <a:xfrm>
                            <a:off x="0" y="0"/>
                            <a:ext cx="1011029" cy="35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17FF" w:rsidRPr="009B17FF">
              <w:t xml:space="preserve"> </w:t>
            </w:r>
            <w:r w:rsidR="004E54F4">
              <w:t>First Day of School</w:t>
            </w:r>
          </w:p>
          <w:p w14:paraId="1FBB3B05" w14:textId="77777777" w:rsidR="006311A5" w:rsidRDefault="006311A5" w:rsidP="006311A5"/>
          <w:p w14:paraId="32E83EEB" w14:textId="34BB121B" w:rsidR="006311A5" w:rsidRPr="006311A5" w:rsidRDefault="006311A5" w:rsidP="006311A5">
            <w:pPr>
              <w:jc w:val="center"/>
              <w:rPr>
                <w:rFonts w:ascii="Bodoni MT" w:hAnsi="Bodoni MT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8814" w14:textId="2132269C" w:rsidR="003A2AC3" w:rsidRPr="009B17FF" w:rsidRDefault="40E648F6" w:rsidP="058107A2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1557E899">
              <w:rPr>
                <w:rFonts w:ascii="Bodoni MT" w:hAnsi="Bodoni MT"/>
                <w:b/>
                <w:bCs/>
              </w:rPr>
              <w:t>DAY 2</w:t>
            </w:r>
            <w:r w:rsidR="7FE41ACD" w:rsidRPr="1557E899">
              <w:rPr>
                <w:rFonts w:ascii="Bodoni MT" w:hAnsi="Bodoni MT"/>
                <w:b/>
                <w:bCs/>
              </w:rPr>
              <w:t xml:space="preserve">                         </w:t>
            </w:r>
            <w:r w:rsidR="00A05664" w:rsidRPr="1557E899">
              <w:rPr>
                <w:rFonts w:ascii="Bodoni MT" w:hAnsi="Bodoni MT"/>
                <w:b/>
                <w:bCs/>
              </w:rPr>
              <w:t xml:space="preserve">  </w:t>
            </w:r>
            <w:r w:rsidR="00E26E39" w:rsidRPr="1557E899">
              <w:rPr>
                <w:rFonts w:ascii="Bodoni MT" w:hAnsi="Bodoni MT"/>
                <w:b/>
                <w:bCs/>
              </w:rPr>
              <w:t>3</w:t>
            </w:r>
            <w:r w:rsidR="337DD501" w:rsidRPr="1557E899">
              <w:rPr>
                <w:rFonts w:ascii="Bodoni MT" w:hAnsi="Bodoni MT"/>
                <w:b/>
                <w:bCs/>
              </w:rPr>
              <w:t xml:space="preserve">  </w:t>
            </w:r>
            <w:r w:rsidR="337DD501" w:rsidRPr="003925EC">
              <w:rPr>
                <w:color w:val="auto"/>
                <w:sz w:val="18"/>
              </w:rPr>
              <w:t xml:space="preserve">Terry Fox Walk Donations Open </w:t>
            </w:r>
            <w:hyperlink r:id="rId19">
              <w:r w:rsidR="337DD501" w:rsidRPr="002B3CBA">
                <w:rPr>
                  <w:rStyle w:val="Hyperlink"/>
                  <w:sz w:val="18"/>
                  <w:szCs w:val="14"/>
                </w:rPr>
                <w:t>https://schools.terryfox.ca/106673</w:t>
              </w:r>
            </w:hyperlink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AA5E" w14:textId="1B89B07E" w:rsidR="00FD0024" w:rsidRDefault="40E648F6" w:rsidP="00AD0559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  <w:noProof/>
              </w:rPr>
            </w:pPr>
            <w:r w:rsidRPr="49FE580D">
              <w:rPr>
                <w:rFonts w:ascii="Bodoni MT" w:hAnsi="Bodoni MT"/>
                <w:b/>
                <w:bCs/>
                <w:noProof/>
              </w:rPr>
              <w:t>DAY 3</w:t>
            </w:r>
            <w:r w:rsidR="2430A6CB" w:rsidRPr="49FE580D">
              <w:rPr>
                <w:rFonts w:ascii="Bodoni MT" w:hAnsi="Bodoni MT"/>
                <w:b/>
                <w:bCs/>
                <w:noProof/>
              </w:rPr>
              <w:t xml:space="preserve">                          </w:t>
            </w:r>
            <w:r w:rsidR="00A05664">
              <w:rPr>
                <w:rFonts w:ascii="Bodoni MT" w:hAnsi="Bodoni MT"/>
                <w:b/>
                <w:bCs/>
                <w:noProof/>
              </w:rPr>
              <w:t xml:space="preserve">  </w:t>
            </w:r>
            <w:r w:rsidR="001A3491">
              <w:rPr>
                <w:rFonts w:ascii="Bodoni MT" w:hAnsi="Bodoni MT"/>
                <w:b/>
                <w:bCs/>
                <w:noProof/>
              </w:rPr>
              <w:t>4</w:t>
            </w:r>
          </w:p>
          <w:p w14:paraId="5A46BB9C" w14:textId="48C94CAD" w:rsidR="003A2AC3" w:rsidRPr="00677793" w:rsidRDefault="061861A3" w:rsidP="00FD0024">
            <w:pPr>
              <w:rPr>
                <w:color w:val="000000" w:themeColor="text1"/>
                <w:sz w:val="20"/>
                <w:szCs w:val="20"/>
              </w:rPr>
            </w:pPr>
            <w:r w:rsidRPr="003925EC">
              <w:t xml:space="preserve">Lunch Orders </w:t>
            </w:r>
            <w:r w:rsidR="009F281D">
              <w:t>Open - SCO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B369" w14:textId="0E68A3EB" w:rsidR="00272625" w:rsidRPr="008B02B5" w:rsidRDefault="76E349B6" w:rsidP="00530F25">
            <w:pPr>
              <w:tabs>
                <w:tab w:val="right" w:pos="2220"/>
              </w:tabs>
            </w:pPr>
            <w:r w:rsidRPr="49FE580D">
              <w:rPr>
                <w:rFonts w:ascii="Bodoni MT" w:hAnsi="Bodoni MT"/>
                <w:b/>
                <w:bCs/>
                <w:noProof/>
                <w:color w:val="595959" w:themeColor="text1" w:themeTint="A6"/>
                <w:sz w:val="22"/>
                <w:szCs w:val="22"/>
              </w:rPr>
              <w:t>DAY 4</w:t>
            </w:r>
            <w:r w:rsidR="1C0C909C" w:rsidRPr="49FE580D">
              <w:rPr>
                <w:rFonts w:ascii="Bodoni MT" w:hAnsi="Bodoni MT"/>
                <w:b/>
                <w:bCs/>
                <w:noProof/>
                <w:color w:val="595959" w:themeColor="text1" w:themeTint="A6"/>
                <w:sz w:val="22"/>
                <w:szCs w:val="22"/>
              </w:rPr>
              <w:t xml:space="preserve">                        </w:t>
            </w:r>
            <w:r w:rsidR="001A3491">
              <w:rPr>
                <w:rFonts w:ascii="Bodoni MT" w:hAnsi="Bodoni MT"/>
                <w:b/>
                <w:bCs/>
                <w:noProof/>
                <w:color w:val="595959" w:themeColor="text1" w:themeTint="A6"/>
                <w:sz w:val="22"/>
                <w:szCs w:val="22"/>
              </w:rPr>
              <w:t>5</w:t>
            </w:r>
          </w:p>
          <w:p w14:paraId="36A3F5BB" w14:textId="3ED270FF" w:rsidR="0069013E" w:rsidRPr="0069013E" w:rsidRDefault="0069013E" w:rsidP="0069013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1CD9" w14:textId="46FB460E" w:rsidR="003A2AC3" w:rsidRDefault="001A3491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6</w:t>
            </w:r>
          </w:p>
          <w:p w14:paraId="489BA620" w14:textId="3D94B78F" w:rsidR="00AC2AC7" w:rsidRPr="00AC2AC7" w:rsidRDefault="00AC2AC7" w:rsidP="00AC2AC7"/>
        </w:tc>
      </w:tr>
      <w:tr w:rsidR="003A2AC3" w:rsidRPr="006B4E3B" w14:paraId="35E30DCC" w14:textId="77777777" w:rsidTr="7E0D3C4E">
        <w:trPr>
          <w:trHeight w:val="123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44F6" w14:textId="0D52C963" w:rsidR="003A2AC3" w:rsidRDefault="00B33D15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7</w:t>
            </w:r>
          </w:p>
          <w:p w14:paraId="288D4D45" w14:textId="77777777" w:rsidR="00E41EED" w:rsidRPr="006900E8" w:rsidRDefault="00E41EED" w:rsidP="00E41EED">
            <w:pPr>
              <w:jc w:val="center"/>
              <w:rPr>
                <w:rFonts w:ascii="Bodoni MT" w:hAnsi="Bodoni MT"/>
                <w:sz w:val="14"/>
                <w:szCs w:val="12"/>
              </w:rPr>
            </w:pPr>
            <w:r w:rsidRPr="006900E8">
              <w:rPr>
                <w:rFonts w:ascii="Bodoni MT" w:hAnsi="Bodoni MT"/>
                <w:sz w:val="14"/>
                <w:szCs w:val="12"/>
              </w:rPr>
              <w:t>St. Michael’s Church</w:t>
            </w:r>
            <w:r w:rsidRPr="006900E8">
              <w:rPr>
                <w:rFonts w:ascii="Bodoni MT" w:hAnsi="Bodoni MT"/>
                <w:sz w:val="14"/>
                <w:szCs w:val="12"/>
              </w:rPr>
              <w:br/>
              <w:t>Saturday 5pm</w:t>
            </w:r>
          </w:p>
          <w:p w14:paraId="547B5165" w14:textId="6D426ED9" w:rsidR="0009635C" w:rsidRPr="0009635C" w:rsidRDefault="00E41EED" w:rsidP="7E0D3C4E">
            <w:pPr>
              <w:pStyle w:val="Dates"/>
              <w:jc w:val="center"/>
              <w:rPr>
                <w:rFonts w:ascii="Bodoni MT" w:hAnsi="Bodoni MT"/>
                <w:color w:val="auto"/>
                <w:sz w:val="14"/>
                <w:szCs w:val="14"/>
              </w:rPr>
            </w:pPr>
            <w:r w:rsidRPr="7E0D3C4E">
              <w:rPr>
                <w:rFonts w:ascii="Bodoni MT" w:hAnsi="Bodoni MT"/>
                <w:color w:val="auto"/>
                <w:sz w:val="14"/>
                <w:szCs w:val="14"/>
              </w:rPr>
              <w:t>Sunday 10am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C84C" w14:textId="2E7C7C52" w:rsidR="003A2AC3" w:rsidRDefault="76E349B6" w:rsidP="006B4E3B">
            <w:pPr>
              <w:pStyle w:val="Dates"/>
              <w:tabs>
                <w:tab w:val="right" w:pos="2326"/>
              </w:tabs>
              <w:jc w:val="left"/>
            </w:pPr>
            <w:r w:rsidRPr="49FE580D">
              <w:rPr>
                <w:rFonts w:ascii="Bodoni MT" w:hAnsi="Bodoni MT"/>
                <w:b/>
                <w:bCs/>
                <w:noProof/>
              </w:rPr>
              <w:t>DAY 5</w:t>
            </w:r>
            <w:r w:rsidR="3CB91867" w:rsidRPr="49FE580D">
              <w:rPr>
                <w:rFonts w:ascii="Bodoni MT" w:hAnsi="Bodoni MT"/>
                <w:b/>
                <w:bCs/>
                <w:noProof/>
              </w:rPr>
              <w:t xml:space="preserve">                      </w:t>
            </w:r>
            <w:r w:rsidR="3CB91867" w:rsidRPr="49FE580D">
              <w:rPr>
                <w:rFonts w:ascii="Bodoni MT" w:hAnsi="Bodoni MT"/>
                <w:b/>
                <w:bCs/>
                <w:noProof/>
              </w:rPr>
              <w:t xml:space="preserve"> </w:t>
            </w:r>
            <w:r w:rsidR="00B33D15">
              <w:rPr>
                <w:rFonts w:ascii="Bodoni MT" w:hAnsi="Bodoni MT"/>
                <w:b/>
                <w:bCs/>
              </w:rPr>
              <w:t>8</w:t>
            </w:r>
          </w:p>
          <w:p w14:paraId="6C94B6C8" w14:textId="38C01F9C" w:rsidR="000E41C5" w:rsidRPr="00C7608D" w:rsidRDefault="000E41C5" w:rsidP="00A53F69"/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AAB8" w14:textId="05ADFCC3" w:rsidR="003A2AC3" w:rsidRDefault="0FA15BE3" w:rsidP="006B4E3B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6E349B6" w:rsidRPr="49FE580D">
              <w:rPr>
                <w:rFonts w:ascii="Bodoni MT" w:hAnsi="Bodoni MT"/>
                <w:b/>
                <w:bCs/>
              </w:rPr>
              <w:t>1</w:t>
            </w:r>
            <w:r w:rsidR="0067A1EB" w:rsidRPr="49FE580D">
              <w:rPr>
                <w:rFonts w:ascii="Bodoni MT" w:hAnsi="Bodoni MT"/>
                <w:b/>
                <w:bCs/>
              </w:rPr>
              <w:t xml:space="preserve">          </w:t>
            </w:r>
            <w:r w:rsidR="6CC8431D" w:rsidRPr="263D7266">
              <w:rPr>
                <w:rFonts w:ascii="Bodoni MT" w:hAnsi="Bodoni MT"/>
                <w:b/>
                <w:bCs/>
              </w:rPr>
              <w:t xml:space="preserve">               </w:t>
            </w:r>
            <w:r w:rsidR="00B33D15">
              <w:rPr>
                <w:rFonts w:ascii="Bodoni MT" w:hAnsi="Bodoni MT"/>
                <w:b/>
                <w:bCs/>
              </w:rPr>
              <w:t>9</w:t>
            </w:r>
          </w:p>
          <w:p w14:paraId="69AF7F73" w14:textId="3C0E825B" w:rsidR="00FC03EB" w:rsidRPr="00824263" w:rsidRDefault="33C59058" w:rsidP="00F1311C">
            <w:r>
              <w:t>Athletic Risk Forms Due Gr. 4-8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3CE4" w14:textId="0EE68D0D" w:rsidR="00E36E39" w:rsidRDefault="0FA15BE3" w:rsidP="007645E3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6E349B6" w:rsidRPr="49FE580D">
              <w:rPr>
                <w:rFonts w:ascii="Bodoni MT" w:hAnsi="Bodoni MT"/>
                <w:b/>
                <w:bCs/>
              </w:rPr>
              <w:t>2</w:t>
            </w:r>
            <w:r w:rsidR="7A339461" w:rsidRPr="49FE580D">
              <w:rPr>
                <w:rFonts w:ascii="Bodoni MT" w:hAnsi="Bodoni MT"/>
                <w:b/>
                <w:bCs/>
              </w:rPr>
              <w:t xml:space="preserve">                 </w:t>
            </w:r>
            <w:r w:rsidR="7A339461" w:rsidRPr="49FE580D">
              <w:rPr>
                <w:rFonts w:ascii="Bodoni MT" w:hAnsi="Bodoni MT"/>
                <w:b/>
                <w:bCs/>
              </w:rPr>
              <w:t xml:space="preserve">  </w:t>
            </w:r>
            <w:r w:rsidR="7A339461" w:rsidRPr="49FE580D">
              <w:rPr>
                <w:rFonts w:ascii="Bodoni MT" w:hAnsi="Bodoni MT"/>
                <w:b/>
                <w:bCs/>
              </w:rPr>
              <w:t xml:space="preserve">    </w:t>
            </w:r>
            <w:r w:rsidR="00B33D15">
              <w:rPr>
                <w:rFonts w:ascii="Bodoni MT" w:hAnsi="Bodoni MT"/>
                <w:b/>
                <w:bCs/>
              </w:rPr>
              <w:t>10</w:t>
            </w:r>
          </w:p>
          <w:p w14:paraId="64601E41" w14:textId="70BFCE5A" w:rsidR="003A2AC3" w:rsidRDefault="50FC315A" w:rsidP="00F1311C">
            <w:r>
              <w:t>Junior Soccer Try Outs</w:t>
            </w:r>
          </w:p>
          <w:p w14:paraId="05CE7A12" w14:textId="1E13F8F5" w:rsidR="009E3D35" w:rsidRPr="009E3D35" w:rsidRDefault="009E3D35" w:rsidP="009E3D35">
            <w:r>
              <w:t>Fire Drill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AFB3" w14:textId="2199ECB2" w:rsidR="00040384" w:rsidRDefault="0FA15BE3" w:rsidP="00AD0559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6E349B6" w:rsidRPr="49FE580D">
              <w:rPr>
                <w:rFonts w:ascii="Bodoni MT" w:hAnsi="Bodoni MT"/>
                <w:b/>
                <w:bCs/>
              </w:rPr>
              <w:t>3</w:t>
            </w:r>
            <w:r w:rsidR="502865A9" w:rsidRPr="49FE580D">
              <w:rPr>
                <w:rFonts w:ascii="Bodoni MT" w:hAnsi="Bodoni MT"/>
                <w:b/>
                <w:bCs/>
              </w:rPr>
              <w:t xml:space="preserve">                      </w:t>
            </w:r>
            <w:r w:rsidR="502865A9" w:rsidRPr="49FE580D">
              <w:rPr>
                <w:rFonts w:ascii="Bodoni MT" w:hAnsi="Bodoni MT"/>
                <w:b/>
                <w:bCs/>
              </w:rPr>
              <w:t xml:space="preserve"> </w:t>
            </w:r>
            <w:r w:rsidR="42A14357" w:rsidRPr="49FE580D">
              <w:rPr>
                <w:rFonts w:ascii="Bodoni MT" w:hAnsi="Bodoni MT"/>
                <w:b/>
                <w:bCs/>
              </w:rPr>
              <w:t>1</w:t>
            </w:r>
            <w:r w:rsidR="00D42419">
              <w:rPr>
                <w:rFonts w:ascii="Bodoni MT" w:hAnsi="Bodoni MT"/>
                <w:b/>
                <w:bCs/>
              </w:rPr>
              <w:t>1</w:t>
            </w:r>
          </w:p>
          <w:p w14:paraId="001B0532" w14:textId="68B97044" w:rsidR="003A2AC3" w:rsidRPr="00C7608D" w:rsidRDefault="30921A98" w:rsidP="00C7608D">
            <w:r>
              <w:t>Fire Drill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3AB2" w14:textId="193881F6" w:rsidR="00E36E39" w:rsidRDefault="0FA15BE3" w:rsidP="007645E3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6E349B6" w:rsidRPr="49FE580D">
              <w:rPr>
                <w:rFonts w:ascii="Bodoni MT" w:hAnsi="Bodoni MT"/>
                <w:b/>
                <w:bCs/>
              </w:rPr>
              <w:t>4</w:t>
            </w:r>
            <w:r w:rsidR="656EA515" w:rsidRPr="49FE580D">
              <w:rPr>
                <w:rFonts w:ascii="Bodoni MT" w:hAnsi="Bodoni MT"/>
                <w:b/>
                <w:bCs/>
              </w:rPr>
              <w:t xml:space="preserve">            </w:t>
            </w:r>
            <w:r w:rsidR="656EA515" w:rsidRPr="49FE580D">
              <w:rPr>
                <w:rFonts w:ascii="Bodoni MT" w:hAnsi="Bodoni MT"/>
                <w:b/>
                <w:bCs/>
              </w:rPr>
              <w:t xml:space="preserve"> </w:t>
            </w:r>
            <w:r w:rsidR="656EA515" w:rsidRPr="49FE580D">
              <w:rPr>
                <w:rFonts w:ascii="Bodoni MT" w:hAnsi="Bodoni MT"/>
                <w:b/>
                <w:bCs/>
              </w:rPr>
              <w:t xml:space="preserve">         </w:t>
            </w:r>
            <w:r w:rsidR="47180825" w:rsidRPr="49FE580D">
              <w:rPr>
                <w:rFonts w:ascii="Bodoni MT" w:hAnsi="Bodoni MT"/>
                <w:b/>
                <w:bCs/>
              </w:rPr>
              <w:t>1</w:t>
            </w:r>
            <w:r w:rsidR="004E324C">
              <w:rPr>
                <w:rFonts w:ascii="Bodoni MT" w:hAnsi="Bodoni MT"/>
                <w:b/>
                <w:bCs/>
              </w:rPr>
              <w:t>2</w:t>
            </w:r>
          </w:p>
          <w:p w14:paraId="3884A67A" w14:textId="1B9F5FBF" w:rsidR="003A2AC3" w:rsidRPr="008C5BB1" w:rsidRDefault="249A4BA6" w:rsidP="008C5BB1">
            <w:r>
              <w:t>Catholic School Council Nomination Forms Due</w:t>
            </w:r>
          </w:p>
          <w:p w14:paraId="595FB68A" w14:textId="13C1E520" w:rsidR="003A2AC3" w:rsidRPr="008C5BB1" w:rsidRDefault="003A2AC3" w:rsidP="008C5BB1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C252" w14:textId="76B069E2" w:rsidR="003A2AC3" w:rsidRDefault="00AD0559" w:rsidP="007645E3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1</w:t>
            </w:r>
            <w:r w:rsidR="004E324C">
              <w:rPr>
                <w:rFonts w:ascii="Bodoni MT" w:hAnsi="Bodoni MT"/>
                <w:b/>
              </w:rPr>
              <w:t>3</w:t>
            </w:r>
          </w:p>
          <w:p w14:paraId="183EA23F" w14:textId="72AC0A51" w:rsidR="00146A02" w:rsidRPr="00146A02" w:rsidRDefault="00146A02" w:rsidP="00146A02">
            <w:pPr>
              <w:jc w:val="center"/>
            </w:pPr>
          </w:p>
        </w:tc>
      </w:tr>
      <w:tr w:rsidR="006B4E3B" w:rsidRPr="006B4E3B" w14:paraId="24811F44" w14:textId="77777777" w:rsidTr="71E1D645">
        <w:trPr>
          <w:trHeight w:val="1245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7D8B" w14:textId="77777777" w:rsidR="00E41EED" w:rsidRPr="006900E8" w:rsidRDefault="004E324C" w:rsidP="00E41EED">
            <w:pPr>
              <w:jc w:val="center"/>
              <w:rPr>
                <w:rFonts w:ascii="Bodoni MT" w:hAnsi="Bodoni MT"/>
                <w:sz w:val="14"/>
                <w:szCs w:val="12"/>
              </w:rPr>
            </w:pPr>
            <w:r>
              <w:rPr>
                <w:rFonts w:ascii="Bodoni MT" w:hAnsi="Bodoni MT"/>
                <w:b/>
              </w:rPr>
              <w:tab/>
              <w:t xml:space="preserve">    </w:t>
            </w:r>
            <w:r w:rsidR="00AD0559">
              <w:rPr>
                <w:rFonts w:ascii="Bodoni MT" w:hAnsi="Bodoni MT"/>
                <w:b/>
              </w:rPr>
              <w:t>1</w:t>
            </w:r>
            <w:r>
              <w:rPr>
                <w:rFonts w:ascii="Bodoni MT" w:hAnsi="Bodoni MT"/>
                <w:b/>
              </w:rPr>
              <w:t>4</w:t>
            </w:r>
            <w:r w:rsidR="00955C3F" w:rsidRPr="00955C3F">
              <w:rPr>
                <w:rFonts w:ascii="Bodoni MT" w:hAnsi="Bodoni MT"/>
                <w:b/>
                <w:bCs/>
                <w:sz w:val="20"/>
              </w:rPr>
              <w:br/>
            </w:r>
            <w:r w:rsidR="00E41EED" w:rsidRPr="006900E8">
              <w:rPr>
                <w:rFonts w:ascii="Bodoni MT" w:hAnsi="Bodoni MT"/>
                <w:sz w:val="14"/>
                <w:szCs w:val="12"/>
              </w:rPr>
              <w:t>St. Michael’s Church</w:t>
            </w:r>
            <w:r w:rsidR="00E41EED" w:rsidRPr="006900E8">
              <w:rPr>
                <w:rFonts w:ascii="Bodoni MT" w:hAnsi="Bodoni MT"/>
                <w:sz w:val="14"/>
                <w:szCs w:val="12"/>
              </w:rPr>
              <w:br/>
              <w:t>Saturday 5pm</w:t>
            </w:r>
          </w:p>
          <w:p w14:paraId="62952CD0" w14:textId="7FEAF31C" w:rsidR="000B7A32" w:rsidRPr="00E41EED" w:rsidRDefault="00E41EED" w:rsidP="71E1D645">
            <w:pPr>
              <w:pStyle w:val="Dates"/>
              <w:jc w:val="center"/>
              <w:rPr>
                <w:rFonts w:ascii="Bodoni MT" w:hAnsi="Bodoni MT"/>
                <w:color w:val="auto"/>
                <w:sz w:val="14"/>
                <w:szCs w:val="14"/>
              </w:rPr>
            </w:pPr>
            <w:r w:rsidRPr="71E1D645">
              <w:rPr>
                <w:rFonts w:ascii="Bodoni MT" w:hAnsi="Bodoni MT"/>
                <w:color w:val="auto"/>
                <w:sz w:val="14"/>
                <w:szCs w:val="14"/>
              </w:rPr>
              <w:t>Sunday 10am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CA75" w14:textId="278904B3" w:rsidR="006B4E3B" w:rsidRDefault="00B309F2" w:rsidP="01BC1B53">
            <w:pPr>
              <w:pStyle w:val="Dates"/>
              <w:tabs>
                <w:tab w:val="right" w:pos="2326"/>
              </w:tabs>
              <w:jc w:val="left"/>
            </w:pPr>
            <w:r w:rsidRPr="01BC1B53">
              <w:rPr>
                <w:rFonts w:ascii="Bodoni MT" w:hAnsi="Bodoni MT"/>
                <w:b/>
                <w:bCs/>
              </w:rPr>
              <w:t xml:space="preserve">DAY </w:t>
            </w:r>
            <w:r w:rsidR="00530F25" w:rsidRPr="01BC1B53">
              <w:rPr>
                <w:rFonts w:ascii="Bodoni MT" w:hAnsi="Bodoni MT"/>
                <w:b/>
                <w:bCs/>
              </w:rPr>
              <w:t>5</w:t>
            </w:r>
            <w:r w:rsidR="2E1F38B8" w:rsidRPr="49FE580D">
              <w:rPr>
                <w:rFonts w:ascii="Bodoni MT" w:hAnsi="Bodoni MT"/>
                <w:b/>
                <w:bCs/>
              </w:rPr>
              <w:t xml:space="preserve">            </w:t>
            </w:r>
            <w:r w:rsidR="2E1F38B8" w:rsidRPr="49FE580D">
              <w:rPr>
                <w:rFonts w:ascii="Bodoni MT" w:hAnsi="Bodoni MT"/>
                <w:b/>
                <w:bCs/>
              </w:rPr>
              <w:t xml:space="preserve">   </w:t>
            </w:r>
            <w:r w:rsidR="2E1F38B8" w:rsidRPr="49FE580D">
              <w:rPr>
                <w:rFonts w:ascii="Bodoni MT" w:hAnsi="Bodoni MT"/>
                <w:b/>
                <w:bCs/>
              </w:rPr>
              <w:t xml:space="preserve">     </w:t>
            </w:r>
            <w:r w:rsidR="00AD0559" w:rsidRPr="01BC1B53">
              <w:rPr>
                <w:rFonts w:ascii="Bodoni MT" w:hAnsi="Bodoni MT"/>
                <w:b/>
                <w:bCs/>
              </w:rPr>
              <w:t>1</w:t>
            </w:r>
            <w:r w:rsidR="004E324C">
              <w:rPr>
                <w:rFonts w:ascii="Bodoni MT" w:hAnsi="Bodoni MT"/>
                <w:b/>
                <w:bCs/>
              </w:rPr>
              <w:t>5</w:t>
            </w:r>
            <w:r w:rsidRPr="01BC1B53">
              <w:rPr>
                <w:rFonts w:ascii="Bodoni MT" w:hAnsi="Bodoni MT"/>
                <w:b/>
                <w:bCs/>
              </w:rPr>
              <w:fldChar w:fldCharType="begin"/>
            </w:r>
            <w:r w:rsidRPr="01BC1B53">
              <w:rPr>
                <w:rFonts w:ascii="Bodoni MT" w:hAnsi="Bodoni MT"/>
                <w:b/>
                <w:bCs/>
              </w:rPr>
              <w:instrText xml:space="preserve"> =A8+1 </w:instrText>
            </w:r>
            <w:r w:rsidRPr="01BC1B53">
              <w:rPr>
                <w:rFonts w:ascii="Bodoni MT" w:hAnsi="Bodoni MT"/>
                <w:b/>
                <w:bCs/>
              </w:rPr>
              <w:fldChar w:fldCharType="end"/>
            </w:r>
          </w:p>
          <w:p w14:paraId="0D02A119" w14:textId="2B24FB96" w:rsidR="005C023E" w:rsidRPr="005C023E" w:rsidRDefault="000E3862" w:rsidP="00B33D15">
            <w:r>
              <w:t xml:space="preserve"> </w:t>
            </w:r>
            <w:r>
              <w:t xml:space="preserve">Orange Shirts </w:t>
            </w:r>
            <w:r w:rsidR="64430187">
              <w:t>Orders</w:t>
            </w:r>
            <w:r>
              <w:t xml:space="preserve"> </w:t>
            </w:r>
            <w:r w:rsidR="64430187">
              <w:t>Due</w:t>
            </w:r>
            <w:r>
              <w:t xml:space="preserve"> </w:t>
            </w:r>
            <w:r w:rsidR="000D0BCB">
              <w:t>– Link in Weekly Update</w:t>
            </w:r>
          </w:p>
          <w:p w14:paraId="0FE52260" w14:textId="0C30A022" w:rsidR="005C023E" w:rsidRPr="005C023E" w:rsidRDefault="2EC762C7" w:rsidP="00B33D15">
            <w:r>
              <w:t>CSC Meeting 5:30 pm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652F" w14:textId="73BBE0F8" w:rsidR="006D04FE" w:rsidRPr="006D04FE" w:rsidRDefault="40E648F6" w:rsidP="00B309F2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  <w:color w:val="FF4040" w:themeColor="accent5" w:themeTint="99"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6E349B6" w:rsidRPr="49FE580D">
              <w:rPr>
                <w:rFonts w:ascii="Bodoni MT" w:hAnsi="Bodoni MT"/>
                <w:b/>
                <w:bCs/>
              </w:rPr>
              <w:t>1</w:t>
            </w:r>
            <w:r w:rsidR="1D7CA949" w:rsidRPr="49FE580D">
              <w:rPr>
                <w:rFonts w:ascii="Bodoni MT" w:hAnsi="Bodoni MT"/>
                <w:b/>
                <w:bCs/>
              </w:rPr>
              <w:t xml:space="preserve">                       </w:t>
            </w:r>
            <w:r w:rsidR="00A05664">
              <w:rPr>
                <w:rFonts w:ascii="Bodoni MT" w:hAnsi="Bodoni MT"/>
                <w:b/>
                <w:bCs/>
              </w:rPr>
              <w:t xml:space="preserve"> </w:t>
            </w:r>
            <w:r w:rsidR="47180825" w:rsidRPr="49FE580D">
              <w:rPr>
                <w:rFonts w:ascii="Bodoni MT" w:hAnsi="Bodoni MT"/>
                <w:b/>
                <w:bCs/>
              </w:rPr>
              <w:t>1</w:t>
            </w:r>
            <w:r w:rsidR="004E324C">
              <w:rPr>
                <w:rFonts w:ascii="Bodoni MT" w:hAnsi="Bodoni MT"/>
                <w:b/>
                <w:bCs/>
              </w:rPr>
              <w:t>6</w:t>
            </w:r>
            <w:r w:rsidR="006B4E3B">
              <w:br/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B1A2" w14:textId="42AAE928" w:rsidR="00E36E39" w:rsidRDefault="40E648F6" w:rsidP="007645E3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>D</w:t>
            </w:r>
            <w:r w:rsidR="0FA15BE3" w:rsidRPr="49FE580D">
              <w:rPr>
                <w:rFonts w:ascii="Bodoni MT" w:hAnsi="Bodoni MT"/>
                <w:b/>
                <w:bCs/>
              </w:rPr>
              <w:t xml:space="preserve">AY </w:t>
            </w:r>
            <w:r w:rsidR="76E349B6" w:rsidRPr="49FE580D">
              <w:rPr>
                <w:rFonts w:ascii="Bodoni MT" w:hAnsi="Bodoni MT"/>
                <w:b/>
                <w:bCs/>
              </w:rPr>
              <w:t>2</w:t>
            </w:r>
            <w:r w:rsidR="265B87E4" w:rsidRPr="49FE580D">
              <w:rPr>
                <w:rFonts w:ascii="Bodoni MT" w:hAnsi="Bodoni MT"/>
                <w:b/>
                <w:bCs/>
              </w:rPr>
              <w:t xml:space="preserve">                 </w:t>
            </w:r>
            <w:r w:rsidR="265B87E4" w:rsidRPr="49FE580D">
              <w:rPr>
                <w:rFonts w:ascii="Bodoni MT" w:hAnsi="Bodoni MT"/>
                <w:b/>
                <w:bCs/>
              </w:rPr>
              <w:t xml:space="preserve"> </w:t>
            </w:r>
            <w:r w:rsidR="265B87E4" w:rsidRPr="49FE580D">
              <w:rPr>
                <w:rFonts w:ascii="Bodoni MT" w:hAnsi="Bodoni MT"/>
                <w:b/>
                <w:bCs/>
              </w:rPr>
              <w:t xml:space="preserve">    </w:t>
            </w:r>
            <w:r w:rsidR="004E324C">
              <w:rPr>
                <w:rFonts w:ascii="Bodoni MT" w:hAnsi="Bodoni MT"/>
                <w:b/>
                <w:bCs/>
              </w:rPr>
              <w:t xml:space="preserve"> </w:t>
            </w:r>
            <w:r w:rsidR="265B87E4" w:rsidRPr="49FE580D">
              <w:rPr>
                <w:rFonts w:ascii="Bodoni MT" w:hAnsi="Bodoni MT"/>
                <w:b/>
                <w:bCs/>
              </w:rPr>
              <w:t xml:space="preserve"> </w:t>
            </w:r>
            <w:r w:rsidR="47180825" w:rsidRPr="49FE580D">
              <w:rPr>
                <w:rFonts w:ascii="Bodoni MT" w:hAnsi="Bodoni MT"/>
                <w:b/>
                <w:bCs/>
              </w:rPr>
              <w:t>1</w:t>
            </w:r>
            <w:r w:rsidR="00A05664">
              <w:rPr>
                <w:rFonts w:ascii="Bodoni MT" w:hAnsi="Bodoni MT"/>
                <w:b/>
                <w:bCs/>
              </w:rPr>
              <w:t>7</w:t>
            </w:r>
          </w:p>
          <w:p w14:paraId="567C9116" w14:textId="3BE4594C" w:rsidR="006B4E3B" w:rsidRPr="00E36E39" w:rsidRDefault="426CA916" w:rsidP="00DE4A5F">
            <w:r>
              <w:t>Opening School Mass @ Parish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93D4" w14:textId="66CF74EF" w:rsidR="00537345" w:rsidRDefault="0FA15BE3" w:rsidP="00AD0559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6E349B6" w:rsidRPr="49FE580D">
              <w:rPr>
                <w:rFonts w:ascii="Bodoni MT" w:hAnsi="Bodoni MT"/>
                <w:b/>
                <w:bCs/>
              </w:rPr>
              <w:t>3</w:t>
            </w:r>
            <w:r w:rsidR="4F4F091E" w:rsidRPr="49FE580D">
              <w:rPr>
                <w:rFonts w:ascii="Bodoni MT" w:hAnsi="Bodoni MT"/>
                <w:b/>
                <w:bCs/>
              </w:rPr>
              <w:t xml:space="preserve">               </w:t>
            </w:r>
            <w:r w:rsidR="4F4F091E" w:rsidRPr="49FE580D">
              <w:rPr>
                <w:rFonts w:ascii="Bodoni MT" w:hAnsi="Bodoni MT"/>
                <w:b/>
                <w:bCs/>
              </w:rPr>
              <w:t xml:space="preserve">  </w:t>
            </w:r>
            <w:r w:rsidR="4F4F091E" w:rsidRPr="49FE580D">
              <w:rPr>
                <w:rFonts w:ascii="Bodoni MT" w:hAnsi="Bodoni MT"/>
                <w:b/>
                <w:bCs/>
              </w:rPr>
              <w:t xml:space="preserve">    </w:t>
            </w:r>
            <w:r w:rsidR="00A05664">
              <w:rPr>
                <w:rFonts w:ascii="Bodoni MT" w:hAnsi="Bodoni MT"/>
                <w:b/>
                <w:bCs/>
              </w:rPr>
              <w:t xml:space="preserve">   </w:t>
            </w:r>
            <w:r w:rsidR="47180825" w:rsidRPr="49FE580D">
              <w:rPr>
                <w:rFonts w:ascii="Bodoni MT" w:hAnsi="Bodoni MT"/>
                <w:b/>
                <w:bCs/>
              </w:rPr>
              <w:t>1</w:t>
            </w:r>
            <w:r w:rsidR="00A05664">
              <w:rPr>
                <w:rFonts w:ascii="Bodoni MT" w:hAnsi="Bodoni MT"/>
                <w:b/>
                <w:bCs/>
              </w:rPr>
              <w:t>8</w:t>
            </w:r>
          </w:p>
          <w:p w14:paraId="11E5A93C" w14:textId="77777777" w:rsidR="006B4E3B" w:rsidRDefault="717CC8CA" w:rsidP="00537345">
            <w:r>
              <w:t>Meet &amp; Greet 5-6 pm</w:t>
            </w:r>
          </w:p>
          <w:p w14:paraId="62FF6C6A" w14:textId="6B2E3392" w:rsidR="00FF1B4E" w:rsidRPr="00FF1B4E" w:rsidRDefault="00FF1B4E" w:rsidP="00FF1B4E">
            <w:r w:rsidRPr="003925EC">
              <w:t xml:space="preserve">Lunch Orders </w:t>
            </w:r>
            <w:r>
              <w:t>Close - SCO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0F26" w14:textId="2508386F" w:rsidR="00E36E39" w:rsidRDefault="1E2994EC" w:rsidP="007645E3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            </w:t>
            </w:r>
            <w:r w:rsidR="79769BB6" w:rsidRPr="49FE580D">
              <w:rPr>
                <w:rFonts w:ascii="Bodoni MT" w:hAnsi="Bodoni MT"/>
                <w:b/>
                <w:bCs/>
              </w:rPr>
              <w:t xml:space="preserve">        </w:t>
            </w:r>
            <w:r w:rsidR="79769BB6" w:rsidRPr="49FE580D">
              <w:rPr>
                <w:rFonts w:ascii="Bodoni MT" w:hAnsi="Bodoni MT"/>
                <w:b/>
                <w:bCs/>
              </w:rPr>
              <w:t xml:space="preserve">             </w:t>
            </w:r>
            <w:r w:rsidR="00A05664">
              <w:rPr>
                <w:rFonts w:ascii="Bodoni MT" w:hAnsi="Bodoni MT"/>
                <w:b/>
                <w:bCs/>
              </w:rPr>
              <w:t>19</w:t>
            </w:r>
          </w:p>
          <w:p w14:paraId="3DE51621" w14:textId="591DDB6F" w:rsidR="008C5BB1" w:rsidRDefault="00C73B6E" w:rsidP="008C5BB1"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7DB017C7" wp14:editId="7FEDC117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170180</wp:posOffset>
                  </wp:positionV>
                  <wp:extent cx="249599" cy="25209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0" cy="258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5420">
              <w:t>PD Day – No School</w:t>
            </w:r>
          </w:p>
          <w:p w14:paraId="4FFE92DD" w14:textId="77777777" w:rsidR="006B4E3B" w:rsidRDefault="006B4E3B" w:rsidP="008C5BB1"/>
          <w:p w14:paraId="398E13EE" w14:textId="018E6D2A" w:rsidR="005C023E" w:rsidRPr="005C023E" w:rsidRDefault="005C023E" w:rsidP="005C023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E432" w14:textId="317E3CC5" w:rsidR="00FD0024" w:rsidRDefault="00AD0559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2</w:t>
            </w:r>
            <w:r w:rsidR="003677CE">
              <w:rPr>
                <w:rFonts w:ascii="Bodoni MT" w:hAnsi="Bodoni MT"/>
                <w:b/>
              </w:rPr>
              <w:t>0</w:t>
            </w:r>
          </w:p>
          <w:p w14:paraId="4BDEB9ED" w14:textId="6A03094B" w:rsidR="006B4E3B" w:rsidRPr="00FD0024" w:rsidRDefault="006B4E3B" w:rsidP="00FD0024"/>
        </w:tc>
      </w:tr>
      <w:tr w:rsidR="00132236" w:rsidRPr="006B4E3B" w14:paraId="0B3A8C50" w14:textId="77777777" w:rsidTr="00D17256">
        <w:trPr>
          <w:trHeight w:val="1124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9CFE" w14:textId="14DBF3C7" w:rsidR="00955C3F" w:rsidRDefault="00132236" w:rsidP="00867F54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2</w:t>
            </w:r>
            <w:r w:rsidR="003677CE">
              <w:rPr>
                <w:rFonts w:ascii="Bodoni MT" w:hAnsi="Bodoni MT"/>
                <w:b/>
              </w:rPr>
              <w:t>1</w:t>
            </w:r>
          </w:p>
          <w:p w14:paraId="3B4CE379" w14:textId="77777777" w:rsidR="00547E76" w:rsidRPr="006900E8" w:rsidRDefault="00547E76" w:rsidP="00547E76">
            <w:pPr>
              <w:jc w:val="center"/>
              <w:rPr>
                <w:rFonts w:ascii="Bodoni MT" w:hAnsi="Bodoni MT"/>
                <w:sz w:val="14"/>
                <w:szCs w:val="12"/>
              </w:rPr>
            </w:pPr>
            <w:r w:rsidRPr="006900E8">
              <w:rPr>
                <w:rFonts w:ascii="Bodoni MT" w:hAnsi="Bodoni MT"/>
                <w:sz w:val="14"/>
                <w:szCs w:val="12"/>
              </w:rPr>
              <w:t>St. Michael’s Church</w:t>
            </w:r>
            <w:r w:rsidRPr="006900E8">
              <w:rPr>
                <w:rFonts w:ascii="Bodoni MT" w:hAnsi="Bodoni MT"/>
                <w:sz w:val="14"/>
                <w:szCs w:val="12"/>
              </w:rPr>
              <w:br/>
              <w:t>Saturday 5pm</w:t>
            </w:r>
          </w:p>
          <w:p w14:paraId="538AAAB6" w14:textId="0D939DB7" w:rsidR="0009635C" w:rsidRPr="0009635C" w:rsidRDefault="00547E76" w:rsidP="00547E76">
            <w:pPr>
              <w:jc w:val="center"/>
            </w:pPr>
            <w:r w:rsidRPr="006900E8">
              <w:rPr>
                <w:rFonts w:ascii="Bodoni MT" w:hAnsi="Bodoni MT"/>
                <w:sz w:val="14"/>
                <w:szCs w:val="12"/>
              </w:rPr>
              <w:t>Sunday 10am</w:t>
            </w:r>
            <w:r w:rsidRPr="006900E8">
              <w:rPr>
                <w:rFonts w:ascii="Bodoni MT" w:hAnsi="Bodoni MT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C891" w14:textId="2EF1AAD1" w:rsidR="00132236" w:rsidRDefault="0FA15BE3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EF18A23" w:rsidRPr="49FE580D">
              <w:rPr>
                <w:rFonts w:ascii="Bodoni MT" w:hAnsi="Bodoni MT"/>
                <w:b/>
                <w:bCs/>
              </w:rPr>
              <w:t>4</w:t>
            </w:r>
            <w:r w:rsidR="39BDD1A8" w:rsidRPr="49FE580D">
              <w:rPr>
                <w:rFonts w:ascii="Bodoni MT" w:hAnsi="Bodoni MT"/>
                <w:b/>
                <w:bCs/>
              </w:rPr>
              <w:t xml:space="preserve">              </w:t>
            </w:r>
            <w:r w:rsidR="39BDD1A8" w:rsidRPr="49FE580D">
              <w:rPr>
                <w:rFonts w:ascii="Bodoni MT" w:hAnsi="Bodoni MT"/>
                <w:b/>
                <w:bCs/>
              </w:rPr>
              <w:t xml:space="preserve">  </w:t>
            </w:r>
            <w:r w:rsidR="39BDD1A8" w:rsidRPr="49FE580D">
              <w:rPr>
                <w:rFonts w:ascii="Bodoni MT" w:hAnsi="Bodoni MT"/>
                <w:b/>
                <w:bCs/>
              </w:rPr>
              <w:t xml:space="preserve">   </w:t>
            </w:r>
            <w:r w:rsidR="00A05664">
              <w:rPr>
                <w:rFonts w:ascii="Bodoni MT" w:hAnsi="Bodoni MT"/>
                <w:b/>
                <w:bCs/>
              </w:rPr>
              <w:t xml:space="preserve">  </w:t>
            </w:r>
            <w:r w:rsidR="7C550985" w:rsidRPr="49FE580D">
              <w:rPr>
                <w:rFonts w:ascii="Bodoni MT" w:hAnsi="Bodoni MT"/>
                <w:b/>
                <w:bCs/>
              </w:rPr>
              <w:t>2</w:t>
            </w:r>
            <w:r w:rsidR="003677CE">
              <w:rPr>
                <w:rFonts w:ascii="Bodoni MT" w:hAnsi="Bodoni MT"/>
                <w:b/>
                <w:bCs/>
              </w:rPr>
              <w:t>2</w:t>
            </w:r>
          </w:p>
          <w:p w14:paraId="09C3F2F8" w14:textId="4B91B8C7" w:rsidR="00132236" w:rsidRDefault="002557B0" w:rsidP="000A34B1">
            <w:pPr>
              <w:rPr>
                <w:rFonts w:ascii="Bodoni MT" w:hAnsi="Bodoni MT"/>
                <w:b/>
              </w:rPr>
            </w:pPr>
            <w:r>
              <w:t>Lockdown Drill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C852" w14:textId="0E18B07E" w:rsidR="00C7608D" w:rsidRDefault="0FA15BE3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EF18A23" w:rsidRPr="49FE580D">
              <w:rPr>
                <w:rFonts w:ascii="Bodoni MT" w:hAnsi="Bodoni MT"/>
                <w:b/>
                <w:bCs/>
              </w:rPr>
              <w:t>5</w:t>
            </w:r>
            <w:r w:rsidR="79041B7A" w:rsidRPr="49FE580D">
              <w:rPr>
                <w:rFonts w:ascii="Bodoni MT" w:hAnsi="Bodoni MT"/>
                <w:b/>
                <w:bCs/>
              </w:rPr>
              <w:t xml:space="preserve">                       </w:t>
            </w:r>
            <w:r w:rsidR="00A05664">
              <w:rPr>
                <w:rFonts w:ascii="Bodoni MT" w:hAnsi="Bodoni MT"/>
                <w:b/>
                <w:bCs/>
              </w:rPr>
              <w:t xml:space="preserve"> </w:t>
            </w:r>
            <w:r w:rsidR="7C550985" w:rsidRPr="49FE580D">
              <w:rPr>
                <w:rFonts w:ascii="Bodoni MT" w:hAnsi="Bodoni MT"/>
                <w:b/>
                <w:bCs/>
              </w:rPr>
              <w:t>2</w:t>
            </w:r>
            <w:r w:rsidR="003677CE">
              <w:rPr>
                <w:rFonts w:ascii="Bodoni MT" w:hAnsi="Bodoni MT"/>
                <w:b/>
                <w:bCs/>
              </w:rPr>
              <w:t>3</w:t>
            </w:r>
          </w:p>
          <w:p w14:paraId="74DF0275" w14:textId="3609F65F" w:rsidR="0060647B" w:rsidRPr="0060647B" w:rsidRDefault="00236CE0" w:rsidP="0060647B">
            <w:r>
              <w:t>Journey Retreat Gr.8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12AA" w14:textId="592356E4" w:rsidR="00132236" w:rsidRDefault="00236CE0" w:rsidP="00B33D15">
            <w:pPr>
              <w:pStyle w:val="Dates"/>
              <w:tabs>
                <w:tab w:val="right" w:pos="2326"/>
              </w:tabs>
              <w:jc w:val="left"/>
              <w:rPr>
                <w:color w:val="auto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289D99AE" wp14:editId="26421813">
                  <wp:simplePos x="0" y="0"/>
                  <wp:positionH relativeFrom="column">
                    <wp:posOffset>1227976</wp:posOffset>
                  </wp:positionH>
                  <wp:positionV relativeFrom="paragraph">
                    <wp:posOffset>281037</wp:posOffset>
                  </wp:positionV>
                  <wp:extent cx="196254" cy="158687"/>
                  <wp:effectExtent l="19050" t="19050" r="13335" b="3238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810">
                            <a:off x="0" y="0"/>
                            <a:ext cx="198298" cy="16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2236" w:rsidRPr="00B60E09">
              <w:rPr>
                <w:rFonts w:ascii="Bodoni MT" w:hAnsi="Bodoni MT"/>
                <w:b/>
              </w:rPr>
              <w:t>DAY</w:t>
            </w:r>
            <w:r w:rsidR="00B309F2">
              <w:rPr>
                <w:rFonts w:ascii="Bodoni MT" w:hAnsi="Bodoni MT"/>
                <w:b/>
              </w:rPr>
              <w:t xml:space="preserve"> </w:t>
            </w:r>
            <w:r w:rsidR="00C26DE6">
              <w:rPr>
                <w:rFonts w:ascii="Bodoni MT" w:hAnsi="Bodoni MT"/>
                <w:b/>
              </w:rPr>
              <w:t>1</w:t>
            </w:r>
            <w:r w:rsidR="00132236" w:rsidRPr="00B60E09">
              <w:rPr>
                <w:rFonts w:ascii="Bodoni MT" w:hAnsi="Bodoni MT"/>
                <w:b/>
              </w:rPr>
              <w:tab/>
            </w:r>
            <w:r w:rsidR="00132236">
              <w:rPr>
                <w:rFonts w:ascii="Bodoni MT" w:hAnsi="Bodoni MT"/>
                <w:b/>
              </w:rPr>
              <w:t>2</w:t>
            </w:r>
            <w:r w:rsidR="003677CE">
              <w:rPr>
                <w:rFonts w:ascii="Bodoni MT" w:hAnsi="Bodoni MT"/>
                <w:b/>
              </w:rPr>
              <w:t>4</w:t>
            </w:r>
            <w:r w:rsidR="00132236">
              <w:rPr>
                <w:rFonts w:ascii="Bodoni MT" w:hAnsi="Bodoni MT"/>
                <w:b/>
              </w:rPr>
              <w:br/>
            </w:r>
            <w:r w:rsidRPr="00236CE0">
              <w:rPr>
                <w:color w:val="auto"/>
                <w:sz w:val="18"/>
              </w:rPr>
              <w:t>Rowan’s Law Day</w:t>
            </w:r>
            <w:r>
              <w:rPr>
                <w:color w:val="auto"/>
                <w:sz w:val="18"/>
              </w:rPr>
              <w:t xml:space="preserve"> – Wear Purple</w:t>
            </w:r>
          </w:p>
          <w:p w14:paraId="5C448EE2" w14:textId="2E0B21E1" w:rsidR="00132236" w:rsidRPr="00F07D55" w:rsidRDefault="00707B4F" w:rsidP="00707B4F">
            <w:r>
              <w:t>Junior Soccer @ Vale Centre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D1FE" w14:textId="69B488A8" w:rsidR="00132236" w:rsidRPr="002557B0" w:rsidRDefault="0FA15BE3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EF18A23" w:rsidRPr="49FE580D">
              <w:rPr>
                <w:rFonts w:ascii="Bodoni MT" w:hAnsi="Bodoni MT"/>
                <w:b/>
                <w:bCs/>
              </w:rPr>
              <w:t>2</w:t>
            </w:r>
            <w:r w:rsidR="0B928A3A" w:rsidRPr="49FE580D">
              <w:rPr>
                <w:rFonts w:ascii="Bodoni MT" w:hAnsi="Bodoni MT"/>
                <w:b/>
                <w:bCs/>
              </w:rPr>
              <w:t xml:space="preserve">                      </w:t>
            </w:r>
            <w:r w:rsidR="003677CE">
              <w:rPr>
                <w:rFonts w:ascii="Bodoni MT" w:hAnsi="Bodoni MT"/>
                <w:b/>
                <w:bCs/>
              </w:rPr>
              <w:t xml:space="preserve">   </w:t>
            </w:r>
            <w:r w:rsidR="7C550985" w:rsidRPr="49FE580D">
              <w:rPr>
                <w:rFonts w:ascii="Bodoni MT" w:hAnsi="Bodoni MT"/>
                <w:b/>
                <w:bCs/>
              </w:rPr>
              <w:t>2</w:t>
            </w:r>
            <w:r w:rsidR="003677CE">
              <w:rPr>
                <w:rFonts w:ascii="Bodoni MT" w:hAnsi="Bodoni MT"/>
                <w:b/>
                <w:bCs/>
              </w:rPr>
              <w:t>5</w:t>
            </w:r>
            <w:r w:rsidR="4C76DC70" w:rsidRPr="38030E4A">
              <w:rPr>
                <w:rFonts w:ascii="Bodoni MT" w:hAnsi="Bodoni MT"/>
                <w:b/>
                <w:bCs/>
              </w:rPr>
              <w:t xml:space="preserve"> </w:t>
            </w:r>
            <w:r w:rsidR="40B5C809" w:rsidRPr="003925EC">
              <w:rPr>
                <w:color w:val="auto"/>
                <w:sz w:val="18"/>
              </w:rPr>
              <w:t>Terry Fox Walk AM</w:t>
            </w:r>
            <w:r w:rsidR="009E3D35">
              <w:rPr>
                <w:color w:val="auto"/>
                <w:sz w:val="18"/>
              </w:rPr>
              <w:br/>
            </w:r>
            <w:r w:rsidR="002557B0" w:rsidRPr="002557B0">
              <w:rPr>
                <w:color w:val="auto"/>
                <w:sz w:val="18"/>
              </w:rPr>
              <w:t>Wear Canada Spirit Wear</w:t>
            </w:r>
          </w:p>
          <w:p w14:paraId="04AFCC73" w14:textId="1285A18E" w:rsidR="00132236" w:rsidRPr="00F07D55" w:rsidRDefault="00132236" w:rsidP="00F07D55">
            <w:pPr>
              <w:rPr>
                <w:rFonts w:ascii="Bodoni MT" w:hAnsi="Bodoni MT"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537A" w14:textId="185F1F55" w:rsidR="008C5BB1" w:rsidRDefault="0FA15BE3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EF18A23" w:rsidRPr="49FE580D">
              <w:rPr>
                <w:rFonts w:ascii="Bodoni MT" w:hAnsi="Bodoni MT"/>
                <w:b/>
                <w:bCs/>
              </w:rPr>
              <w:t>3</w:t>
            </w:r>
            <w:r w:rsidR="0ECD7333" w:rsidRPr="49FE580D">
              <w:rPr>
                <w:rFonts w:ascii="Bodoni MT" w:hAnsi="Bodoni MT"/>
                <w:b/>
                <w:bCs/>
              </w:rPr>
              <w:t xml:space="preserve">                      </w:t>
            </w:r>
            <w:r w:rsidR="7C550985" w:rsidRPr="49FE580D">
              <w:rPr>
                <w:rFonts w:ascii="Bodoni MT" w:hAnsi="Bodoni MT"/>
                <w:b/>
                <w:bCs/>
              </w:rPr>
              <w:t>2</w:t>
            </w:r>
            <w:r w:rsidR="003677CE">
              <w:rPr>
                <w:rFonts w:ascii="Bodoni MT" w:hAnsi="Bodoni MT"/>
                <w:b/>
                <w:bCs/>
              </w:rPr>
              <w:t>6</w:t>
            </w:r>
          </w:p>
          <w:p w14:paraId="70455209" w14:textId="2995C3F4" w:rsidR="00312F48" w:rsidRPr="00312F48" w:rsidRDefault="52697A00" w:rsidP="003677CE">
            <w:r>
              <w:t>Alternate Dress Day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33E4" w14:textId="626246B2" w:rsidR="00132236" w:rsidRDefault="003677CE" w:rsidP="49FE580D">
            <w:pPr>
              <w:pStyle w:val="Dates"/>
              <w:jc w:val="left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ab/>
              <w:t xml:space="preserve">       </w:t>
            </w:r>
            <w:r w:rsidR="00132236">
              <w:rPr>
                <w:rFonts w:ascii="Bodoni MT" w:hAnsi="Bodoni MT"/>
                <w:b/>
              </w:rPr>
              <w:t>2</w:t>
            </w:r>
            <w:r>
              <w:rPr>
                <w:rFonts w:ascii="Bodoni MT" w:hAnsi="Bodoni MT"/>
                <w:b/>
              </w:rPr>
              <w:t>7</w:t>
            </w:r>
            <w:r w:rsidR="00132236" w:rsidRPr="00B60E09">
              <w:rPr>
                <w:rFonts w:ascii="Bodoni MT" w:hAnsi="Bodoni MT"/>
                <w:b/>
              </w:rPr>
              <w:fldChar w:fldCharType="begin"/>
            </w:r>
            <w:r w:rsidR="00132236" w:rsidRPr="00B60E09">
              <w:rPr>
                <w:rFonts w:ascii="Bodoni MT" w:hAnsi="Bodoni MT"/>
                <w:b/>
              </w:rPr>
              <w:instrText xml:space="preserve">IF </w:instrText>
            </w:r>
            <w:r w:rsidR="00132236" w:rsidRPr="00B60E09">
              <w:rPr>
                <w:rFonts w:ascii="Bodoni MT" w:hAnsi="Bodoni MT"/>
                <w:b/>
              </w:rPr>
              <w:fldChar w:fldCharType="begin"/>
            </w:r>
            <w:r w:rsidR="00132236" w:rsidRPr="00B60E09">
              <w:rPr>
                <w:rFonts w:ascii="Bodoni MT" w:hAnsi="Bodoni MT"/>
                <w:b/>
              </w:rPr>
              <w:instrText xml:space="preserve"> =F10</w:instrText>
            </w:r>
            <w:r w:rsidR="00132236" w:rsidRPr="00B60E09">
              <w:rPr>
                <w:rFonts w:ascii="Bodoni MT" w:hAnsi="Bodoni MT"/>
                <w:b/>
              </w:rPr>
              <w:fldChar w:fldCharType="separate"/>
            </w:r>
            <w:r w:rsidR="00132236">
              <w:rPr>
                <w:rFonts w:ascii="Bodoni MT" w:hAnsi="Bodoni MT"/>
                <w:noProof/>
              </w:rPr>
              <w:instrText>!F10 Is Not In Table</w:instrText>
            </w:r>
            <w:r w:rsidR="00132236" w:rsidRPr="00B60E09">
              <w:rPr>
                <w:rFonts w:ascii="Bodoni MT" w:hAnsi="Bodoni MT"/>
                <w:b/>
              </w:rPr>
              <w:fldChar w:fldCharType="end"/>
            </w:r>
            <w:r w:rsidR="00132236" w:rsidRPr="00B60E09">
              <w:rPr>
                <w:rFonts w:ascii="Bodoni MT" w:hAnsi="Bodoni MT"/>
                <w:b/>
              </w:rPr>
              <w:instrText xml:space="preserve"> = 0,"" </w:instrText>
            </w:r>
            <w:r w:rsidR="00132236" w:rsidRPr="00B60E09">
              <w:rPr>
                <w:rFonts w:ascii="Bodoni MT" w:hAnsi="Bodoni MT"/>
                <w:b/>
              </w:rPr>
              <w:fldChar w:fldCharType="begin"/>
            </w:r>
            <w:r w:rsidR="00132236" w:rsidRPr="00B60E09">
              <w:rPr>
                <w:rFonts w:ascii="Bodoni MT" w:hAnsi="Bodoni MT"/>
                <w:b/>
              </w:rPr>
              <w:instrText xml:space="preserve"> IF </w:instrText>
            </w:r>
            <w:r w:rsidR="00132236" w:rsidRPr="00B60E09">
              <w:rPr>
                <w:rFonts w:ascii="Bodoni MT" w:hAnsi="Bodoni MT"/>
                <w:b/>
              </w:rPr>
              <w:fldChar w:fldCharType="begin"/>
            </w:r>
            <w:r w:rsidR="00132236" w:rsidRPr="00B60E09">
              <w:rPr>
                <w:rFonts w:ascii="Bodoni MT" w:hAnsi="Bodoni MT"/>
                <w:b/>
              </w:rPr>
              <w:instrText xml:space="preserve"> =F10 </w:instrText>
            </w:r>
            <w:r w:rsidR="00132236" w:rsidRPr="00B60E09">
              <w:rPr>
                <w:rFonts w:ascii="Bodoni MT" w:hAnsi="Bodoni MT"/>
                <w:b/>
              </w:rPr>
              <w:fldChar w:fldCharType="separate"/>
            </w:r>
            <w:r w:rsidR="00132236">
              <w:rPr>
                <w:rFonts w:ascii="Bodoni MT" w:hAnsi="Bodoni MT"/>
                <w:noProof/>
              </w:rPr>
              <w:instrText>!F10 Is Not In Table</w:instrText>
            </w:r>
            <w:r w:rsidR="00132236" w:rsidRPr="00B60E09">
              <w:rPr>
                <w:rFonts w:ascii="Bodoni MT" w:hAnsi="Bodoni MT"/>
                <w:b/>
              </w:rPr>
              <w:fldChar w:fldCharType="end"/>
            </w:r>
            <w:r w:rsidR="00132236" w:rsidRPr="00B60E09">
              <w:rPr>
                <w:rFonts w:ascii="Bodoni MT" w:hAnsi="Bodoni MT"/>
                <w:b/>
              </w:rPr>
              <w:instrText xml:space="preserve">  &lt; </w:instrText>
            </w:r>
            <w:r w:rsidR="00132236" w:rsidRPr="00B60E09">
              <w:rPr>
                <w:rFonts w:ascii="Bodoni MT" w:hAnsi="Bodoni MT"/>
                <w:b/>
              </w:rPr>
              <w:fldChar w:fldCharType="begin"/>
            </w:r>
            <w:r w:rsidR="00132236" w:rsidRPr="00B60E09">
              <w:rPr>
                <w:rFonts w:ascii="Bodoni MT" w:hAnsi="Bodoni MT"/>
                <w:b/>
              </w:rPr>
              <w:instrText xml:space="preserve"> DocVariable MonthEnd \@ d </w:instrText>
            </w:r>
            <w:r w:rsidR="00132236" w:rsidRPr="00B60E09">
              <w:rPr>
                <w:rFonts w:ascii="Bodoni MT" w:hAnsi="Bodoni MT"/>
                <w:b/>
              </w:rPr>
              <w:fldChar w:fldCharType="separate"/>
            </w:r>
            <w:r w:rsidR="00132236">
              <w:rPr>
                <w:rFonts w:ascii="Bodoni MT" w:hAnsi="Bodoni MT"/>
                <w:b/>
              </w:rPr>
              <w:instrText>30</w:instrText>
            </w:r>
            <w:r w:rsidR="00132236" w:rsidRPr="00B60E09">
              <w:rPr>
                <w:rFonts w:ascii="Bodoni MT" w:hAnsi="Bodoni MT"/>
                <w:b/>
              </w:rPr>
              <w:fldChar w:fldCharType="end"/>
            </w:r>
            <w:r w:rsidR="00132236" w:rsidRPr="00B60E09">
              <w:rPr>
                <w:rFonts w:ascii="Bodoni MT" w:hAnsi="Bodoni MT"/>
                <w:b/>
              </w:rPr>
              <w:instrText xml:space="preserve">  </w:instrText>
            </w:r>
            <w:r w:rsidR="00132236" w:rsidRPr="00B60E09">
              <w:rPr>
                <w:rFonts w:ascii="Bodoni MT" w:hAnsi="Bodoni MT"/>
                <w:b/>
              </w:rPr>
              <w:fldChar w:fldCharType="begin"/>
            </w:r>
            <w:r w:rsidR="00132236" w:rsidRPr="00B60E09">
              <w:rPr>
                <w:rFonts w:ascii="Bodoni MT" w:hAnsi="Bodoni MT"/>
                <w:b/>
              </w:rPr>
              <w:instrText xml:space="preserve"> =F10+1 </w:instrText>
            </w:r>
            <w:r w:rsidR="00132236" w:rsidRPr="00B60E09">
              <w:rPr>
                <w:rFonts w:ascii="Bodoni MT" w:hAnsi="Bodoni MT"/>
                <w:b/>
              </w:rPr>
              <w:fldChar w:fldCharType="separate"/>
            </w:r>
            <w:r w:rsidR="00132236">
              <w:rPr>
                <w:rFonts w:ascii="Bodoni MT" w:hAnsi="Bodoni MT"/>
                <w:noProof/>
              </w:rPr>
              <w:instrText>!F10 Is Not In Table</w:instrText>
            </w:r>
            <w:r w:rsidR="00132236" w:rsidRPr="00B60E09">
              <w:rPr>
                <w:rFonts w:ascii="Bodoni MT" w:hAnsi="Bodoni MT"/>
                <w:b/>
              </w:rPr>
              <w:fldChar w:fldCharType="end"/>
            </w:r>
            <w:r w:rsidR="00132236" w:rsidRPr="00B60E09">
              <w:rPr>
                <w:rFonts w:ascii="Bodoni MT" w:hAnsi="Bodoni MT"/>
                <w:b/>
              </w:rPr>
              <w:instrText xml:space="preserve"> "" </w:instrText>
            </w:r>
            <w:r w:rsidR="00132236" w:rsidRPr="00B60E09">
              <w:rPr>
                <w:rFonts w:ascii="Bodoni MT" w:hAnsi="Bodoni MT"/>
                <w:b/>
              </w:rPr>
              <w:fldChar w:fldCharType="separate"/>
            </w:r>
            <w:r w:rsidR="00132236">
              <w:rPr>
                <w:rFonts w:ascii="Bodoni MT" w:hAnsi="Bodoni MT"/>
                <w:noProof/>
              </w:rPr>
              <w:instrText>!F10 Is Not In Table</w:instrText>
            </w:r>
            <w:r w:rsidR="00132236" w:rsidRPr="00B60E09">
              <w:rPr>
                <w:rFonts w:ascii="Bodoni MT" w:hAnsi="Bodoni MT"/>
                <w:b/>
              </w:rPr>
              <w:fldChar w:fldCharType="end"/>
            </w:r>
            <w:r w:rsidR="00132236" w:rsidRPr="00B60E09">
              <w:rPr>
                <w:rFonts w:ascii="Bodoni MT" w:hAnsi="Bodoni MT"/>
                <w:b/>
              </w:rPr>
              <w:fldChar w:fldCharType="end"/>
            </w:r>
          </w:p>
          <w:p w14:paraId="3DD76495" w14:textId="38A92323" w:rsidR="005C023E" w:rsidRDefault="005C023E" w:rsidP="49FE580D">
            <w:pPr>
              <w:pStyle w:val="Dates"/>
              <w:jc w:val="left"/>
              <w:rPr>
                <w:b/>
                <w:sz w:val="18"/>
              </w:rPr>
            </w:pPr>
          </w:p>
        </w:tc>
      </w:tr>
      <w:tr w:rsidR="00132236" w:rsidRPr="006B4E3B" w14:paraId="2B525E29" w14:textId="77777777" w:rsidTr="00D17256">
        <w:trPr>
          <w:trHeight w:val="1196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CDE8" w14:textId="0B732A33" w:rsidR="00955C3F" w:rsidRDefault="00132236" w:rsidP="00867F54">
            <w:pPr>
              <w:pStyle w:val="Dates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2</w:t>
            </w:r>
            <w:r w:rsidR="003677CE">
              <w:rPr>
                <w:rFonts w:ascii="Bodoni MT" w:hAnsi="Bodoni MT"/>
                <w:b/>
              </w:rPr>
              <w:t>8</w:t>
            </w:r>
          </w:p>
          <w:p w14:paraId="38486083" w14:textId="77777777" w:rsidR="006311A5" w:rsidRPr="006900E8" w:rsidRDefault="006311A5" w:rsidP="006311A5">
            <w:pPr>
              <w:jc w:val="center"/>
              <w:rPr>
                <w:rFonts w:ascii="Bodoni MT" w:hAnsi="Bodoni MT"/>
                <w:sz w:val="14"/>
                <w:szCs w:val="12"/>
              </w:rPr>
            </w:pPr>
            <w:r w:rsidRPr="006900E8">
              <w:rPr>
                <w:rFonts w:ascii="Bodoni MT" w:hAnsi="Bodoni MT"/>
                <w:sz w:val="14"/>
                <w:szCs w:val="12"/>
              </w:rPr>
              <w:t>St. Michael’s Church</w:t>
            </w:r>
            <w:r w:rsidRPr="006900E8">
              <w:rPr>
                <w:rFonts w:ascii="Bodoni MT" w:hAnsi="Bodoni MT"/>
                <w:sz w:val="14"/>
                <w:szCs w:val="12"/>
              </w:rPr>
              <w:br/>
              <w:t>Saturday 5pm</w:t>
            </w:r>
          </w:p>
          <w:p w14:paraId="08994A06" w14:textId="6E31F512" w:rsidR="0009635C" w:rsidRPr="0009635C" w:rsidRDefault="006311A5" w:rsidP="006311A5">
            <w:pPr>
              <w:jc w:val="center"/>
            </w:pPr>
            <w:r w:rsidRPr="006900E8">
              <w:rPr>
                <w:rFonts w:ascii="Bodoni MT" w:hAnsi="Bodoni MT"/>
                <w:sz w:val="14"/>
                <w:szCs w:val="12"/>
              </w:rPr>
              <w:t>Sunday 10am</w:t>
            </w:r>
            <w:r w:rsidRPr="006900E8">
              <w:rPr>
                <w:rFonts w:ascii="Bodoni MT" w:hAnsi="Bodoni MT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853E" w14:textId="5D930F9A" w:rsidR="00132236" w:rsidRDefault="0FA15BE3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</w:rPr>
            </w:pPr>
            <w:r w:rsidRPr="49FE580D">
              <w:rPr>
                <w:rFonts w:ascii="Bodoni MT" w:hAnsi="Bodoni MT"/>
                <w:b/>
                <w:bCs/>
              </w:rPr>
              <w:t xml:space="preserve">DAY </w:t>
            </w:r>
            <w:r w:rsidR="7EF18A23" w:rsidRPr="49FE580D">
              <w:rPr>
                <w:rFonts w:ascii="Bodoni MT" w:hAnsi="Bodoni MT"/>
                <w:b/>
                <w:bCs/>
              </w:rPr>
              <w:t>4</w:t>
            </w:r>
            <w:r w:rsidR="0A61FDB5" w:rsidRPr="49FE580D">
              <w:rPr>
                <w:rFonts w:ascii="Bodoni MT" w:hAnsi="Bodoni MT"/>
                <w:b/>
                <w:bCs/>
              </w:rPr>
              <w:t xml:space="preserve">                 </w:t>
            </w:r>
            <w:r w:rsidR="0A61FDB5" w:rsidRPr="49FE580D">
              <w:rPr>
                <w:rFonts w:ascii="Bodoni MT" w:hAnsi="Bodoni MT"/>
                <w:b/>
                <w:bCs/>
              </w:rPr>
              <w:t xml:space="preserve">  </w:t>
            </w:r>
            <w:r w:rsidR="0A61FDB5" w:rsidRPr="49FE580D">
              <w:rPr>
                <w:rFonts w:ascii="Bodoni MT" w:hAnsi="Bodoni MT"/>
                <w:b/>
                <w:bCs/>
              </w:rPr>
              <w:t xml:space="preserve">  </w:t>
            </w:r>
            <w:r w:rsidR="001B361B">
              <w:rPr>
                <w:rFonts w:ascii="Bodoni MT" w:hAnsi="Bodoni MT"/>
                <w:b/>
                <w:bCs/>
              </w:rPr>
              <w:t>29</w:t>
            </w:r>
          </w:p>
          <w:p w14:paraId="7EEF23D3" w14:textId="59C10FBF" w:rsidR="00132236" w:rsidRPr="00272625" w:rsidRDefault="00132236" w:rsidP="000A24FF"/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864D" w14:textId="39B2B41A" w:rsidR="003677CE" w:rsidRPr="001B361B" w:rsidRDefault="001B361B" w:rsidP="003677CE">
            <w:pPr>
              <w:spacing w:before="0"/>
              <w:rPr>
                <w:rFonts w:ascii="Bodoni MT" w:hAnsi="Bodoni MT"/>
                <w:b/>
                <w:color w:val="595959" w:themeColor="text1" w:themeTint="A6"/>
                <w:sz w:val="22"/>
                <w:szCs w:val="22"/>
              </w:rPr>
            </w:pPr>
            <w:r w:rsidRPr="7E0D3C4E">
              <w:rPr>
                <w:rFonts w:ascii="Bodoni MT" w:hAnsi="Bodoni MT"/>
                <w:b/>
                <w:color w:val="595959" w:themeColor="text1" w:themeTint="A6"/>
                <w:sz w:val="22"/>
                <w:szCs w:val="22"/>
              </w:rPr>
              <w:t>D</w:t>
            </w:r>
            <w:r w:rsidR="00A826D5" w:rsidRPr="7E0D3C4E">
              <w:rPr>
                <w:rFonts w:ascii="Bodoni MT" w:hAnsi="Bodoni MT"/>
                <w:b/>
                <w:color w:val="595959" w:themeColor="text1" w:themeTint="A6"/>
                <w:sz w:val="22"/>
                <w:szCs w:val="22"/>
              </w:rPr>
              <w:t>AY</w:t>
            </w:r>
            <w:r w:rsidRPr="7E0D3C4E">
              <w:rPr>
                <w:rFonts w:ascii="Bodoni MT" w:hAnsi="Bodoni MT"/>
                <w:b/>
                <w:color w:val="595959" w:themeColor="text1" w:themeTint="A6"/>
                <w:sz w:val="22"/>
                <w:szCs w:val="22"/>
              </w:rPr>
              <w:t xml:space="preserve"> 5</w:t>
            </w:r>
            <w:r>
              <w:tab/>
            </w:r>
            <w:r>
              <w:tab/>
            </w:r>
            <w:r w:rsidRPr="7E0D3C4E">
              <w:rPr>
                <w:rFonts w:ascii="Bodoni MT" w:hAnsi="Bodoni MT"/>
                <w:b/>
                <w:color w:val="595959" w:themeColor="text1" w:themeTint="A6"/>
                <w:sz w:val="22"/>
                <w:szCs w:val="22"/>
              </w:rPr>
              <w:t xml:space="preserve"> </w:t>
            </w:r>
            <w:r w:rsidRPr="7E0D3C4E">
              <w:rPr>
                <w:rFonts w:ascii="Bodoni MT" w:hAnsi="Bodoni MT"/>
                <w:b/>
                <w:color w:val="595959" w:themeColor="text1" w:themeTint="A6"/>
                <w:sz w:val="22"/>
                <w:szCs w:val="22"/>
              </w:rPr>
              <w:t xml:space="preserve">   30</w:t>
            </w:r>
            <w:r w:rsidR="71E1D645"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148535E9" wp14:editId="777025D9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304800</wp:posOffset>
                  </wp:positionV>
                  <wp:extent cx="314127" cy="298859"/>
                  <wp:effectExtent l="0" t="38100" r="29210" b="6350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7785">
                            <a:off x="0" y="0"/>
                            <a:ext cx="317540" cy="302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C0F0F1" w14:textId="1150DB07" w:rsidR="009F1469" w:rsidRPr="001B361B" w:rsidRDefault="006311A5" w:rsidP="009F1469">
            <w:r w:rsidRPr="006311A5">
              <w:t>National Truth and Reconciliation Day</w:t>
            </w:r>
            <w:r w:rsidR="008D3F25">
              <w:br/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9DF0" w14:textId="4158FAD1" w:rsidR="00132236" w:rsidRPr="001B361B" w:rsidRDefault="00915A8E" w:rsidP="001B361B">
            <w:pPr>
              <w:tabs>
                <w:tab w:val="left" w:pos="240"/>
              </w:tabs>
              <w:rPr>
                <w:rFonts w:ascii="Bodoni MT" w:hAnsi="Bodoni MT"/>
                <w:b/>
                <w:bCs/>
                <w:color w:val="595959" w:themeColor="text1" w:themeTint="A6"/>
                <w:sz w:val="22"/>
              </w:rPr>
            </w:pPr>
            <w:r w:rsidRPr="001B361B">
              <w:rPr>
                <w:rFonts w:ascii="Bodoni MT" w:hAnsi="Bodoni MT"/>
                <w:b/>
                <w:bCs/>
                <w:color w:val="595959" w:themeColor="text1" w:themeTint="A6"/>
                <w:sz w:val="22"/>
              </w:rPr>
              <w:br/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BF94" w14:textId="2AA70812" w:rsidR="00132236" w:rsidRPr="001B361B" w:rsidRDefault="00132236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  <w:bCs/>
              </w:rPr>
            </w:pP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5DDD" w14:textId="4C0CAB09" w:rsidR="00132236" w:rsidRPr="001B361B" w:rsidRDefault="00132236" w:rsidP="00132236">
            <w:pPr>
              <w:pStyle w:val="Dates"/>
              <w:tabs>
                <w:tab w:val="right" w:pos="2326"/>
              </w:tabs>
              <w:jc w:val="left"/>
              <w:rPr>
                <w:rFonts w:ascii="Bodoni MT" w:hAnsi="Bodoni MT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E3F8" w14:textId="1E8D5F43" w:rsidR="00132236" w:rsidRPr="001B361B" w:rsidRDefault="00132236" w:rsidP="00132236">
            <w:pPr>
              <w:pStyle w:val="Dates"/>
              <w:jc w:val="left"/>
              <w:rPr>
                <w:rFonts w:ascii="Bodoni MT" w:hAnsi="Bodoni MT"/>
                <w:b/>
                <w:bCs/>
              </w:rPr>
            </w:pPr>
          </w:p>
        </w:tc>
      </w:tr>
      <w:tr w:rsidR="00132236" w:rsidRPr="00E36E39" w14:paraId="43EEDE26" w14:textId="77777777" w:rsidTr="00D17256">
        <w:trPr>
          <w:trHeight w:val="1816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6" w:space="0" w:color="BFBFBF" w:themeColor="background1" w:themeShade="BF"/>
              <w:right w:val="single" w:sz="4" w:space="0" w:color="auto"/>
            </w:tcBorders>
          </w:tcPr>
          <w:p w14:paraId="11F32629" w14:textId="725DFECE" w:rsidR="00132236" w:rsidRDefault="00132236" w:rsidP="00132236">
            <w:pPr>
              <w:rPr>
                <w:rFonts w:ascii="Bodoni MT" w:hAnsi="Bodoni MT"/>
              </w:rPr>
            </w:pPr>
            <w:r>
              <w:rPr>
                <w:rFonts w:ascii="Bodoni MT" w:hAnsi="Bodoni MT"/>
                <w:noProof/>
              </w:rPr>
              <w:drawing>
                <wp:anchor distT="0" distB="0" distL="114300" distR="114300" simplePos="0" relativeHeight="251658241" behindDoc="0" locked="0" layoutInCell="1" allowOverlap="1" wp14:anchorId="698C055E" wp14:editId="7248CEC9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81915</wp:posOffset>
                  </wp:positionV>
                  <wp:extent cx="390525" cy="352479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5FC869" w14:textId="77777777" w:rsidR="00132236" w:rsidRPr="00527895" w:rsidRDefault="00132236" w:rsidP="00132236">
            <w:pPr>
              <w:rPr>
                <w:rFonts w:ascii="Bodoni MT" w:hAnsi="Bodoni MT"/>
              </w:rPr>
            </w:pPr>
          </w:p>
          <w:p w14:paraId="76786D4A" w14:textId="77777777" w:rsidR="00132236" w:rsidRPr="00527895" w:rsidRDefault="00132236" w:rsidP="00132236">
            <w:pPr>
              <w:rPr>
                <w:rFonts w:ascii="Bodoni MT" w:hAnsi="Bodoni MT"/>
              </w:rPr>
            </w:pPr>
          </w:p>
          <w:p w14:paraId="57FA308C" w14:textId="1219A55A" w:rsidR="00132236" w:rsidRPr="00A826D5" w:rsidRDefault="00132236" w:rsidP="00132236">
            <w:pPr>
              <w:jc w:val="center"/>
              <w:rPr>
                <w:rFonts w:ascii="Bodoni MT" w:hAnsi="Bodoni MT"/>
                <w:szCs w:val="16"/>
              </w:rPr>
            </w:pPr>
            <w:r w:rsidRPr="00A826D5">
              <w:rPr>
                <w:rFonts w:ascii="Bodoni MT" w:hAnsi="Bodoni MT"/>
                <w:szCs w:val="16"/>
              </w:rPr>
              <w:t>St. Michael’s Church</w:t>
            </w:r>
            <w:r w:rsidRPr="00A826D5">
              <w:rPr>
                <w:rFonts w:ascii="Bodoni MT" w:hAnsi="Bodoni MT"/>
                <w:szCs w:val="16"/>
              </w:rPr>
              <w:br/>
              <w:t>Saturday 5pm</w:t>
            </w:r>
          </w:p>
          <w:p w14:paraId="46C547CA" w14:textId="4D5C88AA" w:rsidR="00132236" w:rsidRPr="00527895" w:rsidRDefault="00132236" w:rsidP="00132236">
            <w:pPr>
              <w:jc w:val="center"/>
              <w:rPr>
                <w:rFonts w:ascii="Bodoni MT" w:hAnsi="Bodoni MT"/>
              </w:rPr>
            </w:pPr>
            <w:r w:rsidRPr="00A826D5">
              <w:rPr>
                <w:rFonts w:ascii="Bodoni MT" w:hAnsi="Bodoni MT"/>
                <w:szCs w:val="16"/>
              </w:rPr>
              <w:t>Sunday 10am</w:t>
            </w:r>
          </w:p>
        </w:tc>
        <w:tc>
          <w:tcPr>
            <w:tcW w:w="472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BFBFBF" w:themeColor="background1" w:themeShade="BF"/>
              <w:right w:val="single" w:sz="4" w:space="0" w:color="auto"/>
            </w:tcBorders>
            <w:vAlign w:val="bottom"/>
          </w:tcPr>
          <w:p w14:paraId="76250087" w14:textId="6B6BE3DF" w:rsidR="00132236" w:rsidRPr="0072602D" w:rsidRDefault="00F407C2" w:rsidP="00132236">
            <w:pPr>
              <w:spacing w:before="0" w:after="0"/>
              <w:jc w:val="center"/>
              <w:rPr>
                <w:rFonts w:ascii="Arial" w:eastAsia="MS PMincho" w:hAnsi="Arial" w:cs="Arial"/>
                <w:b/>
                <w:color w:val="0070C0"/>
                <w:u w:val="single"/>
              </w:rPr>
            </w:pPr>
            <w:r w:rsidRPr="00522116">
              <w:rPr>
                <w:rFonts w:ascii="Corbel" w:eastAsia="MS PMincho" w:hAnsi="Corbel" w:cs="Times New Roman"/>
                <w:noProof/>
                <w:color w:val="DEF6FE"/>
                <w:sz w:val="22"/>
              </w:rPr>
              <w:drawing>
                <wp:anchor distT="0" distB="0" distL="114300" distR="114300" simplePos="0" relativeHeight="251658242" behindDoc="0" locked="0" layoutInCell="1" allowOverlap="1" wp14:anchorId="2BC00262" wp14:editId="107A2D5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-306705</wp:posOffset>
                  </wp:positionV>
                  <wp:extent cx="2679700" cy="209550"/>
                  <wp:effectExtent l="0" t="0" r="6350" b="0"/>
                  <wp:wrapNone/>
                  <wp:docPr id="2" name="Picture 2" descr="C:\Users\jdroogh\Downloads\SM_4color_horizontal_300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 descr="C:\Users\jdroogh\Downloads\SM_4color_horizontal_300.tif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09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236" w:rsidRPr="0072602D">
              <w:rPr>
                <w:rFonts w:ascii="Arial" w:eastAsia="MS PMincho" w:hAnsi="Arial" w:cs="Arial"/>
                <w:b/>
                <w:bCs/>
                <w:color w:val="0070C0"/>
                <w:u w:val="single"/>
              </w:rPr>
              <w:t>Report all absences prior to 9:00am</w:t>
            </w:r>
          </w:p>
          <w:p w14:paraId="04922585" w14:textId="761F5E8A" w:rsidR="00132236" w:rsidRPr="0072602D" w:rsidRDefault="00132236" w:rsidP="00132236">
            <w:pPr>
              <w:jc w:val="center"/>
              <w:rPr>
                <w:rFonts w:ascii="Calibri" w:eastAsia="Calibri" w:hAnsi="Calibri" w:cs="Calibri"/>
              </w:rPr>
            </w:pPr>
            <w:r w:rsidRPr="0072602D">
              <w:rPr>
                <w:rFonts w:ascii="Calibri" w:eastAsia="Calibri" w:hAnsi="Calibri" w:cs="Calibri"/>
              </w:rPr>
              <w:t>Please use the toll-free number, the website, or the SchoolMessenger mobile app to report your child’s absence in advance. https://go.schoolmessenger.ca</w:t>
            </w:r>
          </w:p>
          <w:p w14:paraId="33590C68" w14:textId="182B8F15" w:rsidR="00132236" w:rsidRPr="00956410" w:rsidRDefault="00132236" w:rsidP="00956410">
            <w:pPr>
              <w:jc w:val="center"/>
              <w:rPr>
                <w:rFonts w:ascii="Calibri" w:eastAsia="Calibri" w:hAnsi="Calibri" w:cs="Calibri"/>
              </w:rPr>
            </w:pPr>
            <w:r w:rsidRPr="0072602D">
              <w:rPr>
                <w:rFonts w:ascii="Calibri" w:eastAsia="Calibri" w:hAnsi="Calibri" w:cs="Calibri"/>
              </w:rPr>
              <w:t xml:space="preserve">The toll free number is:  </w:t>
            </w:r>
            <w:r w:rsidRPr="0072602D">
              <w:rPr>
                <w:rFonts w:ascii="Calibri" w:eastAsia="Calibri" w:hAnsi="Calibri" w:cs="Calibri"/>
                <w:b/>
                <w:color w:val="FF0000"/>
              </w:rPr>
              <w:t>1 844 287 6287</w:t>
            </w:r>
          </w:p>
        </w:tc>
        <w:tc>
          <w:tcPr>
            <w:tcW w:w="489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BFBFBF" w:themeColor="background1" w:themeShade="BF"/>
              <w:right w:val="single" w:sz="4" w:space="0" w:color="auto"/>
            </w:tcBorders>
          </w:tcPr>
          <w:p w14:paraId="01BBA91D" w14:textId="389612D6" w:rsidR="00132236" w:rsidRPr="00863CED" w:rsidRDefault="00132236" w:rsidP="00132236">
            <w:pPr>
              <w:pStyle w:val="NormalWeb"/>
              <w:spacing w:before="0" w:after="0"/>
              <w:rPr>
                <w:rStyle w:val="qowt-font6-centurygothic"/>
                <w:rFonts w:ascii="Arial" w:hAnsi="Arial" w:cs="Arial"/>
                <w:b/>
                <w:color w:val="0070C0"/>
                <w:sz w:val="16"/>
                <w:szCs w:val="16"/>
              </w:rPr>
            </w:pPr>
            <w:r w:rsidRPr="00863CED">
              <w:rPr>
                <w:rStyle w:val="qowt-font6-centurygothic"/>
                <w:rFonts w:ascii="Arial" w:hAnsi="Arial" w:cs="Arial"/>
                <w:b/>
                <w:color w:val="7030A0"/>
                <w:sz w:val="18"/>
                <w:szCs w:val="18"/>
              </w:rPr>
              <w:t>Supervision:  9:00am        School begins: 9:15am</w:t>
            </w:r>
          </w:p>
          <w:tbl>
            <w:tblPr>
              <w:tblStyle w:val="TableGrid"/>
              <w:tblpPr w:leftFromText="180" w:rightFromText="180" w:vertAnchor="page" w:horzAnchor="margin" w:tblpY="344"/>
              <w:tblW w:w="4643" w:type="dxa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2988"/>
            </w:tblGrid>
            <w:tr w:rsidR="006319C0" w:rsidRPr="006319C0" w14:paraId="181E7427" w14:textId="77777777" w:rsidTr="003677CE">
              <w:trPr>
                <w:trHeight w:val="155"/>
              </w:trPr>
              <w:tc>
                <w:tcPr>
                  <w:tcW w:w="1655" w:type="dxa"/>
                </w:tcPr>
                <w:p w14:paraId="30A0D8A4" w14:textId="15F8866C" w:rsidR="006319C0" w:rsidRPr="00A826D5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Times</w:t>
                  </w:r>
                </w:p>
              </w:tc>
              <w:tc>
                <w:tcPr>
                  <w:tcW w:w="2988" w:type="dxa"/>
                </w:tcPr>
                <w:p w14:paraId="25A3CDE4" w14:textId="77777777" w:rsidR="006319C0" w:rsidRPr="00A826D5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0070C0"/>
                      <w:sz w:val="14"/>
                      <w:szCs w:val="14"/>
                    </w:rPr>
                  </w:pPr>
                </w:p>
              </w:tc>
            </w:tr>
            <w:tr w:rsidR="006319C0" w:rsidRPr="006319C0" w14:paraId="16087E31" w14:textId="77777777" w:rsidTr="003677CE">
              <w:trPr>
                <w:trHeight w:val="163"/>
              </w:trPr>
              <w:tc>
                <w:tcPr>
                  <w:tcW w:w="1655" w:type="dxa"/>
                </w:tcPr>
                <w:p w14:paraId="635ACB37" w14:textId="241B1042" w:rsidR="006319C0" w:rsidRPr="00A826D5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9:00-9:15</w:t>
                  </w:r>
                  <w:r w:rsidR="00CE6944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am</w:t>
                  </w:r>
                </w:p>
              </w:tc>
              <w:tc>
                <w:tcPr>
                  <w:tcW w:w="2988" w:type="dxa"/>
                </w:tcPr>
                <w:p w14:paraId="2D32EF06" w14:textId="02C7C7AE" w:rsidR="006319C0" w:rsidRPr="00A826D5" w:rsidRDefault="0090458B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Arrival for Start of School Day</w:t>
                  </w:r>
                </w:p>
              </w:tc>
            </w:tr>
            <w:tr w:rsidR="006319C0" w:rsidRPr="006319C0" w14:paraId="4B73EA54" w14:textId="77777777" w:rsidTr="003677CE">
              <w:trPr>
                <w:trHeight w:val="139"/>
              </w:trPr>
              <w:tc>
                <w:tcPr>
                  <w:tcW w:w="1655" w:type="dxa"/>
                </w:tcPr>
                <w:p w14:paraId="5EDDDC70" w14:textId="4EE22EB7" w:rsidR="006319C0" w:rsidRPr="00A826D5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9:15</w:t>
                  </w:r>
                  <w:r w:rsidR="00CE6944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am</w:t>
                  </w:r>
                </w:p>
              </w:tc>
              <w:tc>
                <w:tcPr>
                  <w:tcW w:w="2988" w:type="dxa"/>
                </w:tcPr>
                <w:p w14:paraId="005EAF33" w14:textId="77777777" w:rsidR="006319C0" w:rsidRPr="00A826D5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Morning Bell</w:t>
                  </w:r>
                </w:p>
              </w:tc>
            </w:tr>
            <w:tr w:rsidR="006319C0" w:rsidRPr="006319C0" w14:paraId="0155AFF8" w14:textId="77777777" w:rsidTr="003677CE">
              <w:trPr>
                <w:trHeight w:val="155"/>
              </w:trPr>
              <w:tc>
                <w:tcPr>
                  <w:tcW w:w="1655" w:type="dxa"/>
                </w:tcPr>
                <w:p w14:paraId="38F17834" w14:textId="2D9DB516" w:rsidR="006319C0" w:rsidRPr="00A826D5" w:rsidRDefault="003D7D18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11:</w:t>
                  </w:r>
                  <w:r w:rsidR="00AB34FE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25</w:t>
                  </w:r>
                  <w:r w:rsidR="00E01C21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am</w:t>
                  </w: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</w:t>
                  </w:r>
                  <w:r w:rsidR="00E01C21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– </w:t>
                  </w:r>
                  <w:r w:rsidR="00A826D5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1</w:t>
                  </w:r>
                  <w:r w:rsidR="00E01C21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2:0</w:t>
                  </w:r>
                  <w:r w:rsidR="00AB34FE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5</w:t>
                  </w:r>
                  <w:r w:rsidR="00E01C21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pm</w:t>
                  </w: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988" w:type="dxa"/>
                </w:tcPr>
                <w:p w14:paraId="229D2308" w14:textId="72BD9F29" w:rsidR="006319C0" w:rsidRPr="00A826D5" w:rsidRDefault="003D7D18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Nutrition Break</w:t>
                  </w:r>
                  <w:r w:rsidR="007161F4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1</w:t>
                  </w:r>
                  <w:r w:rsidR="00553571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– Eating 11:45-12:05</w:t>
                  </w:r>
                </w:p>
              </w:tc>
            </w:tr>
            <w:tr w:rsidR="006319C0" w:rsidRPr="006319C0" w14:paraId="6DAF1C24" w14:textId="77777777" w:rsidTr="003677CE">
              <w:trPr>
                <w:trHeight w:val="155"/>
              </w:trPr>
              <w:tc>
                <w:tcPr>
                  <w:tcW w:w="1655" w:type="dxa"/>
                </w:tcPr>
                <w:p w14:paraId="2454A96F" w14:textId="00D87005" w:rsidR="006319C0" w:rsidRPr="00A826D5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1:</w:t>
                  </w:r>
                  <w:r w:rsidR="00AB34FE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25</w:t>
                  </w:r>
                  <w:r w:rsidR="00540D5E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– </w:t>
                  </w:r>
                  <w:r w:rsidR="00C26264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2:05</w:t>
                  </w:r>
                  <w:r w:rsidR="00CE6944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pm</w:t>
                  </w:r>
                </w:p>
              </w:tc>
              <w:tc>
                <w:tcPr>
                  <w:tcW w:w="2988" w:type="dxa"/>
                </w:tcPr>
                <w:p w14:paraId="5EF4BACC" w14:textId="7FFA1DF3" w:rsidR="006319C0" w:rsidRPr="00A826D5" w:rsidRDefault="00082F4C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Nutrition Break</w:t>
                  </w:r>
                  <w:r w:rsidR="007161F4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2</w:t>
                  </w:r>
                  <w:r w:rsidR="00553571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– Eating 1:</w:t>
                  </w:r>
                  <w:r w:rsidR="00C26264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45-2:05</w:t>
                  </w:r>
                </w:p>
              </w:tc>
            </w:tr>
            <w:tr w:rsidR="006319C0" w:rsidRPr="006319C0" w14:paraId="156C2B02" w14:textId="77777777" w:rsidTr="003677CE">
              <w:trPr>
                <w:trHeight w:val="155"/>
              </w:trPr>
              <w:tc>
                <w:tcPr>
                  <w:tcW w:w="1655" w:type="dxa"/>
                </w:tcPr>
                <w:p w14:paraId="71D790D4" w14:textId="5278640D" w:rsidR="006319C0" w:rsidRPr="00A826D5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3:</w:t>
                  </w:r>
                  <w:r w:rsidR="007161F4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20</w:t>
                  </w:r>
                  <w:r w:rsidR="00CE6944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pm</w:t>
                  </w:r>
                </w:p>
              </w:tc>
              <w:tc>
                <w:tcPr>
                  <w:tcW w:w="2988" w:type="dxa"/>
                </w:tcPr>
                <w:p w14:paraId="75DC09AD" w14:textId="77777777" w:rsidR="006319C0" w:rsidRPr="00A826D5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Kindergarten Dismissal</w:t>
                  </w:r>
                </w:p>
              </w:tc>
            </w:tr>
            <w:tr w:rsidR="006319C0" w:rsidRPr="006319C0" w14:paraId="1F972FE8" w14:textId="77777777" w:rsidTr="003677CE">
              <w:trPr>
                <w:trHeight w:val="217"/>
              </w:trPr>
              <w:tc>
                <w:tcPr>
                  <w:tcW w:w="1655" w:type="dxa"/>
                </w:tcPr>
                <w:p w14:paraId="3A29A1D4" w14:textId="15FE1944" w:rsidR="006319C0" w:rsidRPr="00A826D5" w:rsidRDefault="006319C0" w:rsidP="006319C0">
                  <w:pPr>
                    <w:pStyle w:val="Dates"/>
                    <w:jc w:val="left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3:</w:t>
                  </w:r>
                  <w:r w:rsidR="00CE6944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3</w:t>
                  </w: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5</w:t>
                  </w:r>
                  <w:r w:rsidR="00CE6944"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 xml:space="preserve"> pm</w:t>
                  </w:r>
                </w:p>
              </w:tc>
              <w:tc>
                <w:tcPr>
                  <w:tcW w:w="2988" w:type="dxa"/>
                </w:tcPr>
                <w:p w14:paraId="6A321D33" w14:textId="595A7870" w:rsidR="006319C0" w:rsidRPr="00A826D5" w:rsidRDefault="006319C0" w:rsidP="006319C0">
                  <w:pPr>
                    <w:pStyle w:val="Dates"/>
                    <w:jc w:val="center"/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</w:pPr>
                  <w:r w:rsidRPr="00A826D5">
                    <w:rPr>
                      <w:rFonts w:ascii="Arial" w:hAnsi="Arial" w:cs="Arial"/>
                      <w:b/>
                      <w:color w:val="auto"/>
                      <w:sz w:val="14"/>
                      <w:szCs w:val="14"/>
                    </w:rPr>
                    <w:t>Dismissal</w:t>
                  </w:r>
                </w:p>
              </w:tc>
            </w:tr>
          </w:tbl>
          <w:p w14:paraId="2F0CEC32" w14:textId="4EA08C7B" w:rsidR="00132236" w:rsidRPr="006B4E3B" w:rsidRDefault="00132236" w:rsidP="00132236">
            <w:pPr>
              <w:rPr>
                <w:rFonts w:ascii="Bodoni MT" w:hAnsi="Bodoni MT"/>
              </w:rPr>
            </w:pP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BFBFBF" w:themeColor="background1" w:themeShade="BF"/>
              <w:right w:val="single" w:sz="4" w:space="0" w:color="auto"/>
            </w:tcBorders>
          </w:tcPr>
          <w:p w14:paraId="67BABCB6" w14:textId="0558E728" w:rsidR="00132236" w:rsidRPr="00E36E39" w:rsidRDefault="00863CED" w:rsidP="003677CE">
            <w:pPr>
              <w:jc w:val="center"/>
              <w:rPr>
                <w:rFonts w:ascii="Arial" w:hAnsi="Arial" w:cs="Arial"/>
                <w:bCs/>
              </w:rPr>
            </w:pPr>
            <w:r w:rsidRPr="00863CED">
              <w:rPr>
                <w:rFonts w:ascii="Arial" w:hAnsi="Arial" w:cs="Arial"/>
                <w:bCs/>
              </w:rPr>
              <w:tab/>
              <w:t xml:space="preserve">    </w:t>
            </w:r>
            <w:r w:rsidRPr="00863CED">
              <w:rPr>
                <w:rFonts w:ascii="Arial" w:hAnsi="Arial" w:cs="Arial"/>
                <w:bCs/>
              </w:rPr>
              <w:tab/>
            </w:r>
            <w:r w:rsidR="00132236" w:rsidRPr="00E36E39">
              <w:rPr>
                <w:rFonts w:ascii="Arial" w:hAnsi="Arial" w:cs="Arial"/>
                <w:bCs/>
                <w:u w:val="single"/>
              </w:rPr>
              <w:t>CONTACT INFORMATION</w:t>
            </w:r>
          </w:p>
          <w:p w14:paraId="01E6909A" w14:textId="6536E73A" w:rsidR="00132236" w:rsidRPr="00E36E39" w:rsidRDefault="00A62270" w:rsidP="003677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Cs/>
              </w:rPr>
              <w:tab/>
            </w:r>
            <w:r>
              <w:rPr>
                <w:rFonts w:ascii="Arial" w:hAnsi="Arial" w:cs="Arial"/>
                <w:bCs/>
                <w:iCs/>
              </w:rPr>
              <w:tab/>
              <w:t xml:space="preserve">      </w:t>
            </w:r>
            <w:r w:rsidR="00132236" w:rsidRPr="00E36E39">
              <w:rPr>
                <w:rFonts w:ascii="Arial" w:hAnsi="Arial" w:cs="Arial"/>
                <w:bCs/>
                <w:iCs/>
              </w:rPr>
              <w:t>Principal: Mrs. A Cybula</w:t>
            </w:r>
          </w:p>
          <w:p w14:paraId="05460870" w14:textId="06519BFA" w:rsidR="00132236" w:rsidRPr="00E36E39" w:rsidRDefault="00A62270" w:rsidP="0013223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32236" w:rsidRPr="00E36E39">
              <w:rPr>
                <w:rFonts w:ascii="Arial" w:hAnsi="Arial" w:cs="Arial"/>
              </w:rPr>
              <w:t>1332 Phillips Street, Fort Erie, L2A 3C2</w:t>
            </w:r>
          </w:p>
          <w:p w14:paraId="6ABE75C5" w14:textId="1CC75201" w:rsidR="00132236" w:rsidRPr="00E36E39" w:rsidRDefault="00132236" w:rsidP="00132236">
            <w:pPr>
              <w:jc w:val="right"/>
              <w:rPr>
                <w:rFonts w:ascii="Arial" w:hAnsi="Arial" w:cs="Arial"/>
              </w:rPr>
            </w:pPr>
            <w:r w:rsidRPr="00E36E39">
              <w:rPr>
                <w:rFonts w:ascii="Arial" w:hAnsi="Arial" w:cs="Arial"/>
              </w:rPr>
              <w:t xml:space="preserve">P: 905-871-1842 </w:t>
            </w:r>
          </w:p>
          <w:p w14:paraId="27B90989" w14:textId="1E077064" w:rsidR="00132236" w:rsidRPr="00E36E39" w:rsidRDefault="00132236" w:rsidP="00132236">
            <w:pPr>
              <w:jc w:val="right"/>
              <w:rPr>
                <w:rFonts w:ascii="Arial" w:hAnsi="Arial" w:cs="Arial"/>
              </w:rPr>
            </w:pPr>
            <w:r w:rsidRPr="00E36E39">
              <w:rPr>
                <w:rFonts w:ascii="Arial" w:hAnsi="Arial" w:cs="Arial"/>
              </w:rPr>
              <w:t xml:space="preserve">Email: </w:t>
            </w:r>
            <w:hyperlink r:id="rId25" w:history="1">
              <w:r w:rsidRPr="00E36E39">
                <w:rPr>
                  <w:rFonts w:ascii="Arial" w:hAnsi="Arial" w:cs="Arial"/>
                  <w:u w:val="single"/>
                </w:rPr>
                <w:t>st.philomena@ncdsb.com</w:t>
              </w:r>
            </w:hyperlink>
          </w:p>
          <w:p w14:paraId="02A66149" w14:textId="66933FAF" w:rsidR="00132236" w:rsidRPr="00E36E39" w:rsidRDefault="00132236" w:rsidP="00132236">
            <w:pPr>
              <w:rPr>
                <w:rFonts w:ascii="Bodoni MT" w:hAnsi="Bodoni MT"/>
              </w:rPr>
            </w:pPr>
            <w:r w:rsidRPr="00E36E39">
              <w:rPr>
                <w:rFonts w:ascii="Arial" w:hAnsi="Arial" w:cs="Arial"/>
                <w:iCs/>
              </w:rPr>
              <w:t xml:space="preserve">                </w:t>
            </w:r>
            <w:r>
              <w:rPr>
                <w:rFonts w:ascii="Arial" w:hAnsi="Arial" w:cs="Arial"/>
                <w:iCs/>
              </w:rPr>
              <w:t xml:space="preserve">     </w:t>
            </w:r>
            <w:r w:rsidRPr="00E36E39">
              <w:rPr>
                <w:rFonts w:ascii="Arial" w:hAnsi="Arial" w:cs="Arial"/>
                <w:iCs/>
              </w:rPr>
              <w:t>Website: www.niagaracatholic.ca</w:t>
            </w:r>
          </w:p>
        </w:tc>
      </w:tr>
    </w:tbl>
    <w:p w14:paraId="0B358535" w14:textId="2D45B934" w:rsidR="002F6E35" w:rsidRDefault="002F6E35" w:rsidP="000F12A8"/>
    <w:sectPr w:rsidR="002F6E35" w:rsidSect="005819BC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D09A4" w14:textId="77777777" w:rsidR="007106BF" w:rsidRDefault="007106BF">
      <w:pPr>
        <w:spacing w:before="0" w:after="0"/>
      </w:pPr>
      <w:r>
        <w:separator/>
      </w:r>
    </w:p>
  </w:endnote>
  <w:endnote w:type="continuationSeparator" w:id="0">
    <w:p w14:paraId="5CC0F6A1" w14:textId="77777777" w:rsidR="007106BF" w:rsidRDefault="007106BF">
      <w:pPr>
        <w:spacing w:before="0" w:after="0"/>
      </w:pPr>
      <w:r>
        <w:continuationSeparator/>
      </w:r>
    </w:p>
  </w:endnote>
  <w:endnote w:type="continuationNotice" w:id="1">
    <w:p w14:paraId="4CAB87AC" w14:textId="77777777" w:rsidR="007106BF" w:rsidRDefault="007106B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01DCB" w14:textId="77777777" w:rsidR="007106BF" w:rsidRDefault="007106BF">
      <w:pPr>
        <w:spacing w:before="0" w:after="0"/>
      </w:pPr>
      <w:r>
        <w:separator/>
      </w:r>
    </w:p>
  </w:footnote>
  <w:footnote w:type="continuationSeparator" w:id="0">
    <w:p w14:paraId="086688C3" w14:textId="77777777" w:rsidR="007106BF" w:rsidRDefault="007106BF">
      <w:pPr>
        <w:spacing w:before="0" w:after="0"/>
      </w:pPr>
      <w:r>
        <w:continuationSeparator/>
      </w:r>
    </w:p>
  </w:footnote>
  <w:footnote w:type="continuationNotice" w:id="1">
    <w:p w14:paraId="77F37A30" w14:textId="77777777" w:rsidR="007106BF" w:rsidRDefault="007106BF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67F6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5pt;height:52.55pt;visibility:visible" o:bullet="t">
        <v:imagedata r:id="rId1" o:title=""/>
      </v:shape>
    </w:pict>
  </w:numPicBullet>
  <w:numPicBullet w:numPicBulletId="1">
    <w:pict>
      <v:shape w14:anchorId="4F7E2FB8" id="_x0000_i1027" type="#_x0000_t75" style="width:85pt;height:52.55pt;visibility:visible" o:bullet="t">
        <v:imagedata r:id="rId2" o:title=""/>
      </v:shape>
    </w:pict>
  </w:numPicBullet>
  <w:numPicBullet w:numPicBulletId="2">
    <w:pict>
      <v:shape w14:anchorId="63EC340C" id="_x0000_i1028" type="#_x0000_t75" style="width:594.25pt;height:596.9pt;visibility:visible;mso-wrap-style:square" o:bullet="t">
        <v:imagedata r:id="rId3" o:title=""/>
      </v:shape>
    </w:pict>
  </w:numPicBullet>
  <w:numPicBullet w:numPicBulletId="3">
    <w:pict>
      <v:shape w14:anchorId="053A8E38" id="_x0000_i1029" type="#_x0000_t75" alt="Lakeshore Catholic High School" style="width:114.6pt;height:118.45pt;visibility:visible;mso-wrap-style:square" o:bullet="t">
        <v:imagedata r:id="rId4" o:title="Lakeshore Catholic High School"/>
      </v:shape>
    </w:pict>
  </w:numPicBullet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0/31/2023"/>
    <w:docVar w:name="MonthStart" w:val="10/1/2023"/>
    <w:docVar w:name="ShowDynamicGuides" w:val="1"/>
    <w:docVar w:name="ShowMarginGuides" w:val="0"/>
    <w:docVar w:name="ShowOutlines" w:val="0"/>
    <w:docVar w:name="ShowStaticGuides" w:val="0"/>
  </w:docVars>
  <w:rsids>
    <w:rsidRoot w:val="00F26E71"/>
    <w:rsid w:val="0001657C"/>
    <w:rsid w:val="00022654"/>
    <w:rsid w:val="00032920"/>
    <w:rsid w:val="000349A5"/>
    <w:rsid w:val="00040384"/>
    <w:rsid w:val="00056814"/>
    <w:rsid w:val="00057736"/>
    <w:rsid w:val="0006779F"/>
    <w:rsid w:val="000710B0"/>
    <w:rsid w:val="00077779"/>
    <w:rsid w:val="00081279"/>
    <w:rsid w:val="00082F4C"/>
    <w:rsid w:val="00085618"/>
    <w:rsid w:val="0008783C"/>
    <w:rsid w:val="0009059D"/>
    <w:rsid w:val="00092E84"/>
    <w:rsid w:val="0009635C"/>
    <w:rsid w:val="000A20FE"/>
    <w:rsid w:val="000A24FF"/>
    <w:rsid w:val="000A34B1"/>
    <w:rsid w:val="000B39C8"/>
    <w:rsid w:val="000B7A32"/>
    <w:rsid w:val="000C0A63"/>
    <w:rsid w:val="000C768A"/>
    <w:rsid w:val="000D0BCB"/>
    <w:rsid w:val="000D1495"/>
    <w:rsid w:val="000D42D9"/>
    <w:rsid w:val="000E3862"/>
    <w:rsid w:val="000E41C5"/>
    <w:rsid w:val="000F12A8"/>
    <w:rsid w:val="000F62E3"/>
    <w:rsid w:val="000F723C"/>
    <w:rsid w:val="001018F7"/>
    <w:rsid w:val="00106067"/>
    <w:rsid w:val="001169F8"/>
    <w:rsid w:val="0011772B"/>
    <w:rsid w:val="00125718"/>
    <w:rsid w:val="00132236"/>
    <w:rsid w:val="00132394"/>
    <w:rsid w:val="0014102A"/>
    <w:rsid w:val="00146A02"/>
    <w:rsid w:val="0016497E"/>
    <w:rsid w:val="00166DF1"/>
    <w:rsid w:val="00180582"/>
    <w:rsid w:val="001906B5"/>
    <w:rsid w:val="001955BE"/>
    <w:rsid w:val="001A3491"/>
    <w:rsid w:val="001A524E"/>
    <w:rsid w:val="001A6A15"/>
    <w:rsid w:val="001B361B"/>
    <w:rsid w:val="001B4EC4"/>
    <w:rsid w:val="001C0125"/>
    <w:rsid w:val="001C4757"/>
    <w:rsid w:val="001D2EA2"/>
    <w:rsid w:val="001D342A"/>
    <w:rsid w:val="001D4A90"/>
    <w:rsid w:val="001E0834"/>
    <w:rsid w:val="001E509B"/>
    <w:rsid w:val="001F1DF1"/>
    <w:rsid w:val="001F4345"/>
    <w:rsid w:val="00202AB7"/>
    <w:rsid w:val="002030BD"/>
    <w:rsid w:val="002053A6"/>
    <w:rsid w:val="00214765"/>
    <w:rsid w:val="00214903"/>
    <w:rsid w:val="00234D53"/>
    <w:rsid w:val="00236CE0"/>
    <w:rsid w:val="00243379"/>
    <w:rsid w:val="002557B0"/>
    <w:rsid w:val="00272625"/>
    <w:rsid w:val="00276CB0"/>
    <w:rsid w:val="0027720C"/>
    <w:rsid w:val="00281A88"/>
    <w:rsid w:val="00292A45"/>
    <w:rsid w:val="00294642"/>
    <w:rsid w:val="002A0315"/>
    <w:rsid w:val="002A0E8F"/>
    <w:rsid w:val="002A7255"/>
    <w:rsid w:val="002B0A50"/>
    <w:rsid w:val="002B3CBA"/>
    <w:rsid w:val="002B409E"/>
    <w:rsid w:val="002C0B70"/>
    <w:rsid w:val="002C2B3D"/>
    <w:rsid w:val="002E1C3B"/>
    <w:rsid w:val="002E5D42"/>
    <w:rsid w:val="002F0C2A"/>
    <w:rsid w:val="002F6E35"/>
    <w:rsid w:val="00305F15"/>
    <w:rsid w:val="00312F48"/>
    <w:rsid w:val="003131CD"/>
    <w:rsid w:val="00320619"/>
    <w:rsid w:val="00327050"/>
    <w:rsid w:val="00331A25"/>
    <w:rsid w:val="003360BE"/>
    <w:rsid w:val="003400E8"/>
    <w:rsid w:val="00340699"/>
    <w:rsid w:val="00343940"/>
    <w:rsid w:val="0035647B"/>
    <w:rsid w:val="003677CE"/>
    <w:rsid w:val="003803A4"/>
    <w:rsid w:val="003925EC"/>
    <w:rsid w:val="00394EE8"/>
    <w:rsid w:val="003965A5"/>
    <w:rsid w:val="00396BF0"/>
    <w:rsid w:val="003A0BFC"/>
    <w:rsid w:val="003A2AC3"/>
    <w:rsid w:val="003A4D3E"/>
    <w:rsid w:val="003A6D02"/>
    <w:rsid w:val="003A7198"/>
    <w:rsid w:val="003D7D18"/>
    <w:rsid w:val="003D7DDA"/>
    <w:rsid w:val="003E0B89"/>
    <w:rsid w:val="003E1626"/>
    <w:rsid w:val="003E198E"/>
    <w:rsid w:val="003F2C5E"/>
    <w:rsid w:val="003F59FD"/>
    <w:rsid w:val="00400DA7"/>
    <w:rsid w:val="00401066"/>
    <w:rsid w:val="00401BC6"/>
    <w:rsid w:val="00402B3C"/>
    <w:rsid w:val="004035CC"/>
    <w:rsid w:val="004042AD"/>
    <w:rsid w:val="004065DA"/>
    <w:rsid w:val="00406C2A"/>
    <w:rsid w:val="00407D99"/>
    <w:rsid w:val="00411463"/>
    <w:rsid w:val="00415A80"/>
    <w:rsid w:val="00420FF8"/>
    <w:rsid w:val="004235AC"/>
    <w:rsid w:val="00437F76"/>
    <w:rsid w:val="00454FED"/>
    <w:rsid w:val="0045613F"/>
    <w:rsid w:val="00460A8B"/>
    <w:rsid w:val="00461BBE"/>
    <w:rsid w:val="00461C65"/>
    <w:rsid w:val="0046446B"/>
    <w:rsid w:val="00464B95"/>
    <w:rsid w:val="00471753"/>
    <w:rsid w:val="004775BD"/>
    <w:rsid w:val="00480974"/>
    <w:rsid w:val="004834DC"/>
    <w:rsid w:val="004844B2"/>
    <w:rsid w:val="00487B92"/>
    <w:rsid w:val="004913D7"/>
    <w:rsid w:val="00493EC8"/>
    <w:rsid w:val="00496A9F"/>
    <w:rsid w:val="004A768C"/>
    <w:rsid w:val="004C15AD"/>
    <w:rsid w:val="004C5B17"/>
    <w:rsid w:val="004C65D1"/>
    <w:rsid w:val="004D4FD7"/>
    <w:rsid w:val="004E2144"/>
    <w:rsid w:val="004E324C"/>
    <w:rsid w:val="004E54F4"/>
    <w:rsid w:val="004E5D5C"/>
    <w:rsid w:val="005108D8"/>
    <w:rsid w:val="00510C2F"/>
    <w:rsid w:val="00516ADA"/>
    <w:rsid w:val="00522116"/>
    <w:rsid w:val="00523C95"/>
    <w:rsid w:val="00527895"/>
    <w:rsid w:val="00530F25"/>
    <w:rsid w:val="00532C63"/>
    <w:rsid w:val="005343BC"/>
    <w:rsid w:val="00537345"/>
    <w:rsid w:val="00540D5E"/>
    <w:rsid w:val="005410BD"/>
    <w:rsid w:val="00541359"/>
    <w:rsid w:val="005431A6"/>
    <w:rsid w:val="00547E76"/>
    <w:rsid w:val="00551B8B"/>
    <w:rsid w:val="0055319D"/>
    <w:rsid w:val="00553571"/>
    <w:rsid w:val="005545C6"/>
    <w:rsid w:val="005562FE"/>
    <w:rsid w:val="00557989"/>
    <w:rsid w:val="00562BED"/>
    <w:rsid w:val="00563E1A"/>
    <w:rsid w:val="0057306E"/>
    <w:rsid w:val="00577200"/>
    <w:rsid w:val="005819BC"/>
    <w:rsid w:val="00584BE0"/>
    <w:rsid w:val="00591793"/>
    <w:rsid w:val="005A28AB"/>
    <w:rsid w:val="005A7C42"/>
    <w:rsid w:val="005B074C"/>
    <w:rsid w:val="005C023E"/>
    <w:rsid w:val="005C5A8F"/>
    <w:rsid w:val="005D202F"/>
    <w:rsid w:val="005D7BEC"/>
    <w:rsid w:val="00600078"/>
    <w:rsid w:val="00600AA8"/>
    <w:rsid w:val="00601E8F"/>
    <w:rsid w:val="0060647B"/>
    <w:rsid w:val="006074A1"/>
    <w:rsid w:val="006079F4"/>
    <w:rsid w:val="00613041"/>
    <w:rsid w:val="00615377"/>
    <w:rsid w:val="00616216"/>
    <w:rsid w:val="006311A5"/>
    <w:rsid w:val="006319C0"/>
    <w:rsid w:val="00632DC2"/>
    <w:rsid w:val="006403A8"/>
    <w:rsid w:val="006456A3"/>
    <w:rsid w:val="0065173E"/>
    <w:rsid w:val="0065579A"/>
    <w:rsid w:val="00677793"/>
    <w:rsid w:val="0067A1EB"/>
    <w:rsid w:val="006826AF"/>
    <w:rsid w:val="006900E8"/>
    <w:rsid w:val="0069013E"/>
    <w:rsid w:val="00695F02"/>
    <w:rsid w:val="0069683C"/>
    <w:rsid w:val="00697994"/>
    <w:rsid w:val="006B49B0"/>
    <w:rsid w:val="006B4E3B"/>
    <w:rsid w:val="006D04FE"/>
    <w:rsid w:val="006D155E"/>
    <w:rsid w:val="006D7FE7"/>
    <w:rsid w:val="006E6FF2"/>
    <w:rsid w:val="00707B4F"/>
    <w:rsid w:val="007106BF"/>
    <w:rsid w:val="00714D8F"/>
    <w:rsid w:val="007161F4"/>
    <w:rsid w:val="0072602D"/>
    <w:rsid w:val="00737E65"/>
    <w:rsid w:val="0074140C"/>
    <w:rsid w:val="00741ADC"/>
    <w:rsid w:val="007424E1"/>
    <w:rsid w:val="007439A3"/>
    <w:rsid w:val="00745938"/>
    <w:rsid w:val="00752008"/>
    <w:rsid w:val="007564A4"/>
    <w:rsid w:val="007645E3"/>
    <w:rsid w:val="00766365"/>
    <w:rsid w:val="00771010"/>
    <w:rsid w:val="00775029"/>
    <w:rsid w:val="007777B1"/>
    <w:rsid w:val="007A49F2"/>
    <w:rsid w:val="007B654F"/>
    <w:rsid w:val="007C474F"/>
    <w:rsid w:val="007C62ED"/>
    <w:rsid w:val="007D269D"/>
    <w:rsid w:val="007E0986"/>
    <w:rsid w:val="007E0CF8"/>
    <w:rsid w:val="007E2C0F"/>
    <w:rsid w:val="007E6221"/>
    <w:rsid w:val="007F3903"/>
    <w:rsid w:val="007F4B36"/>
    <w:rsid w:val="007F7583"/>
    <w:rsid w:val="00801851"/>
    <w:rsid w:val="00802F18"/>
    <w:rsid w:val="008040CF"/>
    <w:rsid w:val="00807418"/>
    <w:rsid w:val="00814880"/>
    <w:rsid w:val="0082003D"/>
    <w:rsid w:val="00821AA3"/>
    <w:rsid w:val="00824263"/>
    <w:rsid w:val="0083096F"/>
    <w:rsid w:val="008326EE"/>
    <w:rsid w:val="00832FC3"/>
    <w:rsid w:val="00833192"/>
    <w:rsid w:val="008408A8"/>
    <w:rsid w:val="0085161B"/>
    <w:rsid w:val="00857710"/>
    <w:rsid w:val="008600C1"/>
    <w:rsid w:val="00863CED"/>
    <w:rsid w:val="00864519"/>
    <w:rsid w:val="00867F54"/>
    <w:rsid w:val="00874C9A"/>
    <w:rsid w:val="00886951"/>
    <w:rsid w:val="008964D0"/>
    <w:rsid w:val="008B02B5"/>
    <w:rsid w:val="008B62F5"/>
    <w:rsid w:val="008C07AD"/>
    <w:rsid w:val="008C0A7C"/>
    <w:rsid w:val="008C5BB1"/>
    <w:rsid w:val="008D007C"/>
    <w:rsid w:val="008D3F25"/>
    <w:rsid w:val="008E4370"/>
    <w:rsid w:val="008E6A82"/>
    <w:rsid w:val="008F145E"/>
    <w:rsid w:val="008F247E"/>
    <w:rsid w:val="008F356B"/>
    <w:rsid w:val="00902CCB"/>
    <w:rsid w:val="009035F5"/>
    <w:rsid w:val="0090458B"/>
    <w:rsid w:val="00907351"/>
    <w:rsid w:val="00910317"/>
    <w:rsid w:val="00911960"/>
    <w:rsid w:val="00915A8E"/>
    <w:rsid w:val="00930360"/>
    <w:rsid w:val="00930D4C"/>
    <w:rsid w:val="00933460"/>
    <w:rsid w:val="00941975"/>
    <w:rsid w:val="00943B71"/>
    <w:rsid w:val="00944085"/>
    <w:rsid w:val="00945FDA"/>
    <w:rsid w:val="009461BD"/>
    <w:rsid w:val="00946A27"/>
    <w:rsid w:val="00952A16"/>
    <w:rsid w:val="00955C3F"/>
    <w:rsid w:val="00956410"/>
    <w:rsid w:val="009579DB"/>
    <w:rsid w:val="0096499A"/>
    <w:rsid w:val="0099463A"/>
    <w:rsid w:val="009A0FFF"/>
    <w:rsid w:val="009A3828"/>
    <w:rsid w:val="009B17FF"/>
    <w:rsid w:val="009B1A9A"/>
    <w:rsid w:val="009C16C6"/>
    <w:rsid w:val="009C1809"/>
    <w:rsid w:val="009C4C08"/>
    <w:rsid w:val="009E0FD8"/>
    <w:rsid w:val="009E3D35"/>
    <w:rsid w:val="009E5156"/>
    <w:rsid w:val="009F1469"/>
    <w:rsid w:val="009F19C4"/>
    <w:rsid w:val="009F281D"/>
    <w:rsid w:val="009F3BC6"/>
    <w:rsid w:val="009F3CA5"/>
    <w:rsid w:val="009F5562"/>
    <w:rsid w:val="009F62DA"/>
    <w:rsid w:val="00A029BB"/>
    <w:rsid w:val="00A034C5"/>
    <w:rsid w:val="00A038A7"/>
    <w:rsid w:val="00A05664"/>
    <w:rsid w:val="00A11E63"/>
    <w:rsid w:val="00A12EF6"/>
    <w:rsid w:val="00A15DA5"/>
    <w:rsid w:val="00A31703"/>
    <w:rsid w:val="00A35FD3"/>
    <w:rsid w:val="00A4579C"/>
    <w:rsid w:val="00A4654E"/>
    <w:rsid w:val="00A53F69"/>
    <w:rsid w:val="00A56F44"/>
    <w:rsid w:val="00A62270"/>
    <w:rsid w:val="00A632F3"/>
    <w:rsid w:val="00A63DA1"/>
    <w:rsid w:val="00A6539E"/>
    <w:rsid w:val="00A668D6"/>
    <w:rsid w:val="00A72A4D"/>
    <w:rsid w:val="00A73BBF"/>
    <w:rsid w:val="00A826D5"/>
    <w:rsid w:val="00A82A19"/>
    <w:rsid w:val="00A84176"/>
    <w:rsid w:val="00A9200E"/>
    <w:rsid w:val="00A93265"/>
    <w:rsid w:val="00AA1CCD"/>
    <w:rsid w:val="00AB1419"/>
    <w:rsid w:val="00AB192A"/>
    <w:rsid w:val="00AB29FA"/>
    <w:rsid w:val="00AB34FE"/>
    <w:rsid w:val="00AB47DA"/>
    <w:rsid w:val="00AC2AC7"/>
    <w:rsid w:val="00AD0559"/>
    <w:rsid w:val="00AD5E12"/>
    <w:rsid w:val="00AE3044"/>
    <w:rsid w:val="00AE48A8"/>
    <w:rsid w:val="00B03F3F"/>
    <w:rsid w:val="00B161E9"/>
    <w:rsid w:val="00B22ADC"/>
    <w:rsid w:val="00B268AA"/>
    <w:rsid w:val="00B26FAA"/>
    <w:rsid w:val="00B309F2"/>
    <w:rsid w:val="00B33D15"/>
    <w:rsid w:val="00B533AF"/>
    <w:rsid w:val="00B56F0D"/>
    <w:rsid w:val="00B60E09"/>
    <w:rsid w:val="00B70858"/>
    <w:rsid w:val="00B70967"/>
    <w:rsid w:val="00B72420"/>
    <w:rsid w:val="00B72557"/>
    <w:rsid w:val="00B8151A"/>
    <w:rsid w:val="00B92A5C"/>
    <w:rsid w:val="00B92B7B"/>
    <w:rsid w:val="00B93346"/>
    <w:rsid w:val="00B943CD"/>
    <w:rsid w:val="00B972F9"/>
    <w:rsid w:val="00BA2685"/>
    <w:rsid w:val="00BB0CFC"/>
    <w:rsid w:val="00BB23CF"/>
    <w:rsid w:val="00BC350B"/>
    <w:rsid w:val="00BC3A4D"/>
    <w:rsid w:val="00BC3BC6"/>
    <w:rsid w:val="00BC6D3C"/>
    <w:rsid w:val="00BC76FF"/>
    <w:rsid w:val="00BD709E"/>
    <w:rsid w:val="00BD78AD"/>
    <w:rsid w:val="00BE485A"/>
    <w:rsid w:val="00BE645E"/>
    <w:rsid w:val="00BE6A48"/>
    <w:rsid w:val="00BF5C98"/>
    <w:rsid w:val="00BF7E11"/>
    <w:rsid w:val="00C05814"/>
    <w:rsid w:val="00C11D39"/>
    <w:rsid w:val="00C26264"/>
    <w:rsid w:val="00C26DE6"/>
    <w:rsid w:val="00C3712E"/>
    <w:rsid w:val="00C46F6D"/>
    <w:rsid w:val="00C51822"/>
    <w:rsid w:val="00C61914"/>
    <w:rsid w:val="00C62FC4"/>
    <w:rsid w:val="00C65333"/>
    <w:rsid w:val="00C71D73"/>
    <w:rsid w:val="00C73B6E"/>
    <w:rsid w:val="00C7608D"/>
    <w:rsid w:val="00C7735D"/>
    <w:rsid w:val="00C8319A"/>
    <w:rsid w:val="00C85B2A"/>
    <w:rsid w:val="00C85E51"/>
    <w:rsid w:val="00C85E60"/>
    <w:rsid w:val="00CB068D"/>
    <w:rsid w:val="00CB1C1C"/>
    <w:rsid w:val="00CC5011"/>
    <w:rsid w:val="00CD25F1"/>
    <w:rsid w:val="00CD4737"/>
    <w:rsid w:val="00CE6944"/>
    <w:rsid w:val="00D01965"/>
    <w:rsid w:val="00D0376D"/>
    <w:rsid w:val="00D0438D"/>
    <w:rsid w:val="00D057C1"/>
    <w:rsid w:val="00D13E07"/>
    <w:rsid w:val="00D17256"/>
    <w:rsid w:val="00D17693"/>
    <w:rsid w:val="00D24584"/>
    <w:rsid w:val="00D3088A"/>
    <w:rsid w:val="00D35442"/>
    <w:rsid w:val="00D4066E"/>
    <w:rsid w:val="00D41522"/>
    <w:rsid w:val="00D42419"/>
    <w:rsid w:val="00D50248"/>
    <w:rsid w:val="00D574AC"/>
    <w:rsid w:val="00D60AC6"/>
    <w:rsid w:val="00D734BB"/>
    <w:rsid w:val="00D84FF5"/>
    <w:rsid w:val="00D90DB8"/>
    <w:rsid w:val="00D92F51"/>
    <w:rsid w:val="00DA0251"/>
    <w:rsid w:val="00DA7532"/>
    <w:rsid w:val="00DB13C9"/>
    <w:rsid w:val="00DB16BE"/>
    <w:rsid w:val="00DB560F"/>
    <w:rsid w:val="00DC0ABF"/>
    <w:rsid w:val="00DC4200"/>
    <w:rsid w:val="00DC7E83"/>
    <w:rsid w:val="00DD3FD2"/>
    <w:rsid w:val="00DE48A6"/>
    <w:rsid w:val="00DE4A5F"/>
    <w:rsid w:val="00DE6348"/>
    <w:rsid w:val="00DF051F"/>
    <w:rsid w:val="00DF1A4E"/>
    <w:rsid w:val="00DF32DE"/>
    <w:rsid w:val="00DF420E"/>
    <w:rsid w:val="00E01C21"/>
    <w:rsid w:val="00E02644"/>
    <w:rsid w:val="00E10757"/>
    <w:rsid w:val="00E13A40"/>
    <w:rsid w:val="00E26E39"/>
    <w:rsid w:val="00E277A9"/>
    <w:rsid w:val="00E33519"/>
    <w:rsid w:val="00E35D05"/>
    <w:rsid w:val="00E36E39"/>
    <w:rsid w:val="00E41EED"/>
    <w:rsid w:val="00E42DDF"/>
    <w:rsid w:val="00E43192"/>
    <w:rsid w:val="00E45232"/>
    <w:rsid w:val="00E468BA"/>
    <w:rsid w:val="00E46F57"/>
    <w:rsid w:val="00E54E11"/>
    <w:rsid w:val="00E63E04"/>
    <w:rsid w:val="00E73945"/>
    <w:rsid w:val="00E83DD6"/>
    <w:rsid w:val="00E8433F"/>
    <w:rsid w:val="00E84889"/>
    <w:rsid w:val="00E8719B"/>
    <w:rsid w:val="00E9644C"/>
    <w:rsid w:val="00EA1691"/>
    <w:rsid w:val="00EA6E23"/>
    <w:rsid w:val="00EB320B"/>
    <w:rsid w:val="00EB69E1"/>
    <w:rsid w:val="00EC7E95"/>
    <w:rsid w:val="00ED0A37"/>
    <w:rsid w:val="00ED58C7"/>
    <w:rsid w:val="00EE388B"/>
    <w:rsid w:val="00EF57AF"/>
    <w:rsid w:val="00F033A1"/>
    <w:rsid w:val="00F0491A"/>
    <w:rsid w:val="00F05046"/>
    <w:rsid w:val="00F07D55"/>
    <w:rsid w:val="00F1311C"/>
    <w:rsid w:val="00F15E68"/>
    <w:rsid w:val="00F20340"/>
    <w:rsid w:val="00F22336"/>
    <w:rsid w:val="00F251D6"/>
    <w:rsid w:val="00F26E71"/>
    <w:rsid w:val="00F3708F"/>
    <w:rsid w:val="00F407C2"/>
    <w:rsid w:val="00F40D5A"/>
    <w:rsid w:val="00F41364"/>
    <w:rsid w:val="00F41F39"/>
    <w:rsid w:val="00F503C1"/>
    <w:rsid w:val="00F53180"/>
    <w:rsid w:val="00F628F7"/>
    <w:rsid w:val="00F65457"/>
    <w:rsid w:val="00F77516"/>
    <w:rsid w:val="00F85420"/>
    <w:rsid w:val="00F90F11"/>
    <w:rsid w:val="00F93772"/>
    <w:rsid w:val="00FA21CA"/>
    <w:rsid w:val="00FA2C30"/>
    <w:rsid w:val="00FB07E5"/>
    <w:rsid w:val="00FC03C5"/>
    <w:rsid w:val="00FC03EB"/>
    <w:rsid w:val="00FD0024"/>
    <w:rsid w:val="00FD1318"/>
    <w:rsid w:val="00FD333F"/>
    <w:rsid w:val="00FE2D8F"/>
    <w:rsid w:val="00FE59F0"/>
    <w:rsid w:val="00FF0609"/>
    <w:rsid w:val="00FF1B4E"/>
    <w:rsid w:val="00FF2624"/>
    <w:rsid w:val="00FF37E9"/>
    <w:rsid w:val="010F9A3E"/>
    <w:rsid w:val="01BC1B53"/>
    <w:rsid w:val="02B46E01"/>
    <w:rsid w:val="04A1160E"/>
    <w:rsid w:val="058107A2"/>
    <w:rsid w:val="061861A3"/>
    <w:rsid w:val="092A51AC"/>
    <w:rsid w:val="0A61FDB5"/>
    <w:rsid w:val="0B928A3A"/>
    <w:rsid w:val="0CFC454D"/>
    <w:rsid w:val="0DFDC2CF"/>
    <w:rsid w:val="0ECD7333"/>
    <w:rsid w:val="0EE1ABB1"/>
    <w:rsid w:val="0FA15BE3"/>
    <w:rsid w:val="10E84C20"/>
    <w:rsid w:val="1557E899"/>
    <w:rsid w:val="163B2057"/>
    <w:rsid w:val="17556EED"/>
    <w:rsid w:val="19C989AE"/>
    <w:rsid w:val="1B29D03E"/>
    <w:rsid w:val="1B6D3146"/>
    <w:rsid w:val="1C0C909C"/>
    <w:rsid w:val="1C3B55AE"/>
    <w:rsid w:val="1C5F7483"/>
    <w:rsid w:val="1D7CA949"/>
    <w:rsid w:val="1E2994EC"/>
    <w:rsid w:val="1F58B8EF"/>
    <w:rsid w:val="2317C24D"/>
    <w:rsid w:val="2430A6CB"/>
    <w:rsid w:val="249A4BA6"/>
    <w:rsid w:val="25FF6934"/>
    <w:rsid w:val="263D7266"/>
    <w:rsid w:val="265B87E4"/>
    <w:rsid w:val="26A0F8C0"/>
    <w:rsid w:val="272A1935"/>
    <w:rsid w:val="2791172F"/>
    <w:rsid w:val="2B3BFD84"/>
    <w:rsid w:val="2B5BB289"/>
    <w:rsid w:val="2BE566B9"/>
    <w:rsid w:val="2C1D6727"/>
    <w:rsid w:val="2E1F38B8"/>
    <w:rsid w:val="2E64A764"/>
    <w:rsid w:val="2E98593D"/>
    <w:rsid w:val="2EC762C7"/>
    <w:rsid w:val="30921A98"/>
    <w:rsid w:val="30B100B3"/>
    <w:rsid w:val="3216F260"/>
    <w:rsid w:val="337DD501"/>
    <w:rsid w:val="33C59058"/>
    <w:rsid w:val="361E35F1"/>
    <w:rsid w:val="37F95FCF"/>
    <w:rsid w:val="38030E4A"/>
    <w:rsid w:val="38A84091"/>
    <w:rsid w:val="39BDD1A8"/>
    <w:rsid w:val="3ADB0960"/>
    <w:rsid w:val="3CB91867"/>
    <w:rsid w:val="40B5C809"/>
    <w:rsid w:val="40B97151"/>
    <w:rsid w:val="40E648F6"/>
    <w:rsid w:val="426CA916"/>
    <w:rsid w:val="42A14357"/>
    <w:rsid w:val="43DCFF0F"/>
    <w:rsid w:val="47180825"/>
    <w:rsid w:val="49FE580D"/>
    <w:rsid w:val="4B089604"/>
    <w:rsid w:val="4C76DC70"/>
    <w:rsid w:val="4CE5C573"/>
    <w:rsid w:val="4D2B2106"/>
    <w:rsid w:val="4E1EA05C"/>
    <w:rsid w:val="4E77A448"/>
    <w:rsid w:val="4EB21159"/>
    <w:rsid w:val="4EC8E270"/>
    <w:rsid w:val="4F4F091E"/>
    <w:rsid w:val="502865A9"/>
    <w:rsid w:val="50FC315A"/>
    <w:rsid w:val="51735DE0"/>
    <w:rsid w:val="51B35AD7"/>
    <w:rsid w:val="51F27591"/>
    <w:rsid w:val="52697A00"/>
    <w:rsid w:val="53DD9557"/>
    <w:rsid w:val="56380CCA"/>
    <w:rsid w:val="569980AA"/>
    <w:rsid w:val="56E7208C"/>
    <w:rsid w:val="58A6C057"/>
    <w:rsid w:val="58A85148"/>
    <w:rsid w:val="5AD6933D"/>
    <w:rsid w:val="5B63E2EC"/>
    <w:rsid w:val="5EB86F02"/>
    <w:rsid w:val="61F5F60E"/>
    <w:rsid w:val="62053EC2"/>
    <w:rsid w:val="63794680"/>
    <w:rsid w:val="63869963"/>
    <w:rsid w:val="64430187"/>
    <w:rsid w:val="6505738C"/>
    <w:rsid w:val="656EA515"/>
    <w:rsid w:val="665B7881"/>
    <w:rsid w:val="667349C9"/>
    <w:rsid w:val="6BE56690"/>
    <w:rsid w:val="6CC8431D"/>
    <w:rsid w:val="6D02CC5C"/>
    <w:rsid w:val="6D1F6C00"/>
    <w:rsid w:val="6E96E7FF"/>
    <w:rsid w:val="6F2C7BEB"/>
    <w:rsid w:val="7051E11A"/>
    <w:rsid w:val="717CC8CA"/>
    <w:rsid w:val="71E1D645"/>
    <w:rsid w:val="71F20223"/>
    <w:rsid w:val="756D60F8"/>
    <w:rsid w:val="75E37BBA"/>
    <w:rsid w:val="75FB739D"/>
    <w:rsid w:val="76E349B6"/>
    <w:rsid w:val="79041B7A"/>
    <w:rsid w:val="79769BB6"/>
    <w:rsid w:val="7A339461"/>
    <w:rsid w:val="7A4CAC16"/>
    <w:rsid w:val="7A6ADF9B"/>
    <w:rsid w:val="7C550985"/>
    <w:rsid w:val="7C74D2AC"/>
    <w:rsid w:val="7CAFC6CC"/>
    <w:rsid w:val="7E056CF8"/>
    <w:rsid w:val="7E0D3C4E"/>
    <w:rsid w:val="7EF18A23"/>
    <w:rsid w:val="7FE4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04F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EED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owt-font6-centurygothic">
    <w:name w:val="qowt-font6-centurygothic"/>
    <w:basedOn w:val="DefaultParagraphFont"/>
    <w:rsid w:val="00522116"/>
  </w:style>
  <w:style w:type="character" w:styleId="Hyperlink">
    <w:name w:val="Hyperlink"/>
    <w:basedOn w:val="DefaultParagraphFont"/>
    <w:uiPriority w:val="99"/>
    <w:unhideWhenUsed/>
    <w:rsid w:val="002726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4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openclipart.org/detail/4174/key-west---mallory---square-by-nkinkade-177733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mailto:st.philomena@ncdsb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igbearspiritwear.com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schools.terryfox.ca/10667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thj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3E5F43428747C2BBE9D4C3194AF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ABB16-B636-4EC2-AB5B-F6B4C3812FBE}"/>
      </w:docPartPr>
      <w:docPartBody>
        <w:p w:rsidR="00F24488" w:rsidRDefault="00697994">
          <w:pPr>
            <w:pStyle w:val="883E5F43428747C2BBE9D4C3194AFE42"/>
          </w:pPr>
          <w:r>
            <w:t>Sunday</w:t>
          </w:r>
        </w:p>
      </w:docPartBody>
    </w:docPart>
    <w:docPart>
      <w:docPartPr>
        <w:name w:val="4C6CA0FA0FA245D9B0B924F827F69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949B8-3A5E-4686-A5F7-5FCA5869CD5C}"/>
      </w:docPartPr>
      <w:docPartBody>
        <w:p w:rsidR="00F24488" w:rsidRDefault="00697994">
          <w:pPr>
            <w:pStyle w:val="4C6CA0FA0FA245D9B0B924F827F693B6"/>
          </w:pPr>
          <w:r>
            <w:t>Monday</w:t>
          </w:r>
        </w:p>
      </w:docPartBody>
    </w:docPart>
    <w:docPart>
      <w:docPartPr>
        <w:name w:val="02AEAC19D2324253AE9FDCB12024F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762BE-E1AD-40DA-BDC5-C64EEAFCE2ED}"/>
      </w:docPartPr>
      <w:docPartBody>
        <w:p w:rsidR="00F24488" w:rsidRDefault="00697994">
          <w:pPr>
            <w:pStyle w:val="02AEAC19D2324253AE9FDCB12024F272"/>
          </w:pPr>
          <w:r>
            <w:t>Tuesday</w:t>
          </w:r>
        </w:p>
      </w:docPartBody>
    </w:docPart>
    <w:docPart>
      <w:docPartPr>
        <w:name w:val="31EF5504EC434F949BBEBF24F37CB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02381-AAFC-4FAE-BB3E-E846A351836B}"/>
      </w:docPartPr>
      <w:docPartBody>
        <w:p w:rsidR="00F24488" w:rsidRDefault="00697994">
          <w:pPr>
            <w:pStyle w:val="31EF5504EC434F949BBEBF24F37CBE0B"/>
          </w:pPr>
          <w:r>
            <w:t>Wednesday</w:t>
          </w:r>
        </w:p>
      </w:docPartBody>
    </w:docPart>
    <w:docPart>
      <w:docPartPr>
        <w:name w:val="0C33214FDC2241BEB6F6D24410587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B7D2-9BB3-444E-8167-CF16CC6DCB8A}"/>
      </w:docPartPr>
      <w:docPartBody>
        <w:p w:rsidR="00F24488" w:rsidRDefault="00697994">
          <w:pPr>
            <w:pStyle w:val="0C33214FDC2241BEB6F6D24410587096"/>
          </w:pPr>
          <w:r>
            <w:t>Friday</w:t>
          </w:r>
        </w:p>
      </w:docPartBody>
    </w:docPart>
    <w:docPart>
      <w:docPartPr>
        <w:name w:val="E73426AA4F6A4C02921F49FBCC9F6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8EB55-7146-45DE-8B1B-F61BDFE2210C}"/>
      </w:docPartPr>
      <w:docPartBody>
        <w:p w:rsidR="00F24488" w:rsidRDefault="00697994">
          <w:pPr>
            <w:pStyle w:val="E73426AA4F6A4C02921F49FBCC9F62E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488"/>
    <w:rsid w:val="00193B3F"/>
    <w:rsid w:val="002F4606"/>
    <w:rsid w:val="004606C1"/>
    <w:rsid w:val="00697994"/>
    <w:rsid w:val="007B1372"/>
    <w:rsid w:val="00B94150"/>
    <w:rsid w:val="00BC4B96"/>
    <w:rsid w:val="00BF6F0F"/>
    <w:rsid w:val="00E8449E"/>
    <w:rsid w:val="00F16463"/>
    <w:rsid w:val="00F24488"/>
    <w:rsid w:val="00FE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3E5F43428747C2BBE9D4C3194AFE42">
    <w:name w:val="883E5F43428747C2BBE9D4C3194AFE42"/>
  </w:style>
  <w:style w:type="paragraph" w:customStyle="1" w:styleId="4C6CA0FA0FA245D9B0B924F827F693B6">
    <w:name w:val="4C6CA0FA0FA245D9B0B924F827F693B6"/>
  </w:style>
  <w:style w:type="paragraph" w:customStyle="1" w:styleId="02AEAC19D2324253AE9FDCB12024F272">
    <w:name w:val="02AEAC19D2324253AE9FDCB12024F272"/>
  </w:style>
  <w:style w:type="paragraph" w:customStyle="1" w:styleId="31EF5504EC434F949BBEBF24F37CBE0B">
    <w:name w:val="31EF5504EC434F949BBEBF24F37CBE0B"/>
  </w:style>
  <w:style w:type="paragraph" w:customStyle="1" w:styleId="0C33214FDC2241BEB6F6D24410587096">
    <w:name w:val="0C33214FDC2241BEB6F6D24410587096"/>
  </w:style>
  <w:style w:type="paragraph" w:customStyle="1" w:styleId="E73426AA4F6A4C02921F49FBCC9F62E2">
    <w:name w:val="E73426AA4F6A4C02921F49FBCC9F62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bba55be-06ef-455d-9fe5-59a37540b8f9" xsi:nil="true"/>
    <_activity xmlns="ebba55be-06ef-455d-9fe5-59a37540b8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5873AFB0F25D44A665AD5378725C37" ma:contentTypeVersion="13" ma:contentTypeDescription="Create a new document." ma:contentTypeScope="" ma:versionID="7c2c97c88188737749934c6bba89f36f">
  <xsd:schema xmlns:xsd="http://www.w3.org/2001/XMLSchema" xmlns:xs="http://www.w3.org/2001/XMLSchema" xmlns:p="http://schemas.microsoft.com/office/2006/metadata/properties" xmlns:ns3="ebba55be-06ef-455d-9fe5-59a37540b8f9" xmlns:ns4="cd7d9c24-4712-4842-abce-e9a8114fd2d5" targetNamespace="http://schemas.microsoft.com/office/2006/metadata/properties" ma:root="true" ma:fieldsID="bb9de3580eeb01c01c045c5e10cb8a79" ns3:_="" ns4:_="">
    <xsd:import namespace="ebba55be-06ef-455d-9fe5-59a37540b8f9"/>
    <xsd:import namespace="cd7d9c24-4712-4842-abce-e9a8114fd2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a55be-06ef-455d-9fe5-59a37540b8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d9c24-4712-4842-abce-e9a8114fd2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A7F36B-DA45-4674-9A9C-D2F273A01FC3}">
  <ds:schemaRefs>
    <ds:schemaRef ds:uri="http://schemas.microsoft.com/office/2006/documentManagement/types"/>
    <ds:schemaRef ds:uri="http://www.w3.org/XML/1998/namespace"/>
    <ds:schemaRef ds:uri="http://purl.org/dc/elements/1.1/"/>
    <ds:schemaRef ds:uri="cd7d9c24-4712-4842-abce-e9a8114fd2d5"/>
    <ds:schemaRef ds:uri="http://schemas.microsoft.com/office/infopath/2007/PartnerControls"/>
    <ds:schemaRef ds:uri="http://purl.org/dc/dcmitype/"/>
    <ds:schemaRef ds:uri="ebba55be-06ef-455d-9fe5-59a37540b8f9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54325FE-599A-41E1-A5A1-40D2E034B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a55be-06ef-455d-9fe5-59a37540b8f9"/>
    <ds:schemaRef ds:uri="cd7d9c24-4712-4842-abce-e9a8114fd2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A51EE3-AB9C-4DB3-AC75-4DBBFD98BB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1</Pages>
  <Words>513</Words>
  <Characters>2925</Characters>
  <Application>Microsoft Office Word</Application>
  <DocSecurity>0</DocSecurity>
  <Lines>24</Lines>
  <Paragraphs>6</Paragraphs>
  <ScaleCrop>false</ScaleCrop>
  <Manager/>
  <Company/>
  <LinksUpToDate>false</LinksUpToDate>
  <CharactersWithSpaces>3432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2025-08-29T16:54:00Z</dcterms:created>
  <dcterms:modified xsi:type="dcterms:W3CDTF">2025-08-29T16:54:00Z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0x010100605873AFB0F25D44A665AD5378725C37</vt:lpwstr>
  </property>
</Properties>
</file>